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301A" w:rsidRDefault="00EF301A" w:rsidP="00701B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20:49:02:02.  Officers and duties.</w:t>
      </w:r>
      <w:r>
        <w:t xml:space="preserve"> Repealed.</w:t>
      </w:r>
    </w:p>
    <w:p w:rsidR="00EF301A" w:rsidRDefault="00EF301A" w:rsidP="00701B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EF301A" w:rsidRDefault="00EF301A" w:rsidP="00701B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SL 1975, ch 16, § 1; 2 SDR 86, effective June 27, 1976; 6 SDR 66, effective January 9, 1980; 12 SDR 151, 12 SDR 155, effective July 1, 1986; 36 SDR 27, effective August 25, 2009; repealed, SL 2014, ch 186, § 28, effective July 1, 2014.</w:t>
      </w:r>
    </w:p>
    <w:p w:rsidR="00EF301A" w:rsidRDefault="00EF301A" w:rsidP="00701B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EF301A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01B17"/>
    <w:rsid w:val="000003FE"/>
    <w:rsid w:val="0000683A"/>
    <w:rsid w:val="000140D8"/>
    <w:rsid w:val="00015055"/>
    <w:rsid w:val="0001638A"/>
    <w:rsid w:val="00017AAE"/>
    <w:rsid w:val="00020215"/>
    <w:rsid w:val="00023A54"/>
    <w:rsid w:val="00023B1C"/>
    <w:rsid w:val="00023D59"/>
    <w:rsid w:val="00023EB0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F8"/>
    <w:rsid w:val="0004413C"/>
    <w:rsid w:val="000465B4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43"/>
    <w:rsid w:val="001443E1"/>
    <w:rsid w:val="00144F45"/>
    <w:rsid w:val="001516AF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CC4"/>
    <w:rsid w:val="001B4AC6"/>
    <w:rsid w:val="001C0311"/>
    <w:rsid w:val="001C35CC"/>
    <w:rsid w:val="001C49BC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063D3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2934"/>
    <w:rsid w:val="00412D4C"/>
    <w:rsid w:val="00420E82"/>
    <w:rsid w:val="00420EAF"/>
    <w:rsid w:val="0042113F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8196C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1B1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A356A"/>
    <w:rsid w:val="007B0112"/>
    <w:rsid w:val="007B2211"/>
    <w:rsid w:val="007B397A"/>
    <w:rsid w:val="007B4082"/>
    <w:rsid w:val="007B4365"/>
    <w:rsid w:val="007B4696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62F79"/>
    <w:rsid w:val="00866C5E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7DEE"/>
    <w:rsid w:val="008A01BA"/>
    <w:rsid w:val="008A23C2"/>
    <w:rsid w:val="008A2D27"/>
    <w:rsid w:val="008A3709"/>
    <w:rsid w:val="008A50DC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F022C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196A"/>
    <w:rsid w:val="00932150"/>
    <w:rsid w:val="00935027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B0C1A"/>
    <w:rsid w:val="009B1097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490C"/>
    <w:rsid w:val="009E719D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80B23"/>
    <w:rsid w:val="00A84A64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F06AC"/>
    <w:rsid w:val="00AF2C89"/>
    <w:rsid w:val="00AF36B2"/>
    <w:rsid w:val="00AF53BD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55A6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8DF"/>
    <w:rsid w:val="00C97E1C"/>
    <w:rsid w:val="00CA3061"/>
    <w:rsid w:val="00CA3519"/>
    <w:rsid w:val="00CA4C07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4036A"/>
    <w:rsid w:val="00D40638"/>
    <w:rsid w:val="00D42184"/>
    <w:rsid w:val="00D50961"/>
    <w:rsid w:val="00D546CC"/>
    <w:rsid w:val="00D568C8"/>
    <w:rsid w:val="00D56F95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4A82"/>
    <w:rsid w:val="00E15F57"/>
    <w:rsid w:val="00E17884"/>
    <w:rsid w:val="00E17F0C"/>
    <w:rsid w:val="00E20CB8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5321"/>
    <w:rsid w:val="00E46BCB"/>
    <w:rsid w:val="00E51503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12CC"/>
    <w:rsid w:val="00EF301A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43</Words>
  <Characters>250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2014-06-25T17:10:00Z</dcterms:created>
  <dcterms:modified xsi:type="dcterms:W3CDTF">2014-06-25T17:10:00Z</dcterms:modified>
</cp:coreProperties>
</file>