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20:49:04</w:t>
      </w: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QUALIFICATIONS FOR INITIAL LICENSURE</w:t>
      </w: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20:49:04:01</w:t>
      </w:r>
      <w:r>
        <w:tab/>
      </w:r>
      <w:r>
        <w:tab/>
        <w:t>Requirements for initial licensure.</w:t>
      </w: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20:49:04:02</w:t>
      </w:r>
      <w:r>
        <w:tab/>
      </w:r>
      <w:r>
        <w:tab/>
        <w:t>Repealed.</w:t>
      </w: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20:49:04:03</w:t>
      </w:r>
      <w:r>
        <w:tab/>
      </w:r>
      <w:r>
        <w:tab/>
        <w:t>Conviction of felony.</w:t>
      </w: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20:49:04:04</w:t>
      </w:r>
      <w:r>
        <w:tab/>
      </w:r>
      <w:r>
        <w:tab/>
        <w:t>Repealed.</w:t>
      </w: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20:49:04:05</w:t>
      </w:r>
      <w:r>
        <w:tab/>
      </w:r>
      <w:r>
        <w:tab/>
        <w:t>Transferred.</w:t>
      </w: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20:49:04:06</w:t>
      </w:r>
      <w:r>
        <w:tab/>
      </w:r>
      <w:r>
        <w:tab/>
        <w:t>Designation of time and place for interview.</w:t>
      </w: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20:49:04:07</w:t>
      </w:r>
      <w:r>
        <w:tab/>
      </w:r>
      <w:r>
        <w:tab/>
        <w:t>Repealed.</w:t>
      </w: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20:49:04:08</w:t>
      </w:r>
      <w:r>
        <w:tab/>
      </w:r>
      <w:r>
        <w:tab/>
        <w:t>Repealed.</w:t>
      </w: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503A6" w:rsidRDefault="009503A6" w:rsidP="003F48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503A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48A7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2A77"/>
    <w:rsid w:val="003F3590"/>
    <w:rsid w:val="003F48A7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8AD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3A6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45F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2014-06-25T20:07:00Z</dcterms:created>
  <dcterms:modified xsi:type="dcterms:W3CDTF">2014-06-25T20:08:00Z</dcterms:modified>
</cp:coreProperties>
</file>