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20:49:05</w:t>
      </w: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EMERGENCY PERMIT</w:t>
      </w: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20:49:05:01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Emergency permit.</w:t>
      </w: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20:49:05:02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Limit on emergency permits at individual nursing facility.</w:t>
      </w: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5579" w:rsidRDefault="00945579" w:rsidP="00E92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5579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2688"/>
    <w:rsid w:val="00402888"/>
    <w:rsid w:val="00945579"/>
    <w:rsid w:val="00CA70E5"/>
    <w:rsid w:val="00E23963"/>
    <w:rsid w:val="00E92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268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2009-08-24T20:25:00Z</dcterms:created>
  <dcterms:modified xsi:type="dcterms:W3CDTF">2009-08-24T20:25:00Z</dcterms:modified>
</cp:coreProperties>
</file>