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b/>
          </w:rPr>
          <w:t>5:02:08</w:t>
        </w:r>
      </w:smartTag>
      <w:r>
        <w:rPr>
          <w:b/>
        </w:rPr>
        <w:t>:02.  Form of petition for circuit court judge -- Nonpartisan election.</w:t>
      </w:r>
      <w:r>
        <w:t xml:space="preserve"> The nominating petition for circuit court judge sh</w:t>
      </w:r>
      <w:smartTag w:uri="urn:schemas-microsoft-com:office:smarttags" w:element="PersonName">
        <w:r>
          <w:t>all</w:t>
        </w:r>
      </w:smartTag>
      <w:r>
        <w:t xml:space="preserve"> be in the following form: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NOMINATING PETITION FOR CIRCUIT COURT JUDGE</w:t>
      </w:r>
    </w:p>
    <w:p w:rsidR="002A60A0" w:rsidRPr="00E52222" w:rsidRDefault="002A60A0" w:rsidP="008717AE">
      <w:pPr>
        <w:jc w:val="center"/>
        <w:rPr>
          <w:b/>
        </w:rPr>
      </w:pPr>
      <w:r w:rsidRPr="00E52222">
        <w:rPr>
          <w:b/>
        </w:rPr>
        <w:t>NONPARTISAN ELECTION</w:t>
      </w:r>
    </w:p>
    <w:p w:rsidR="002A60A0" w:rsidRDefault="002A60A0" w:rsidP="008717AE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INSTRUCTIONS TO CANDIDATE: The heading of this petition and the declaration of candidacy must be fully completed before the petition is circulated for signatures</w:t>
      </w:r>
      <w:r>
        <w:rPr>
          <w:b/>
        </w:rPr>
        <w:t>.</w:t>
      </w:r>
    </w:p>
    <w:p w:rsidR="002A60A0" w:rsidRDefault="002A60A0" w:rsidP="008717AE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WE, THE UNDERSIGNED qualified voters of the __________ Judicial Circuit, State of South Dakota, nominate ________________ of ___________ County, State of South Dakota, whose mailing address is ____________________, SD _________, as a candidate for the office of Judge of the Circuit Court, position ______________, in the (primary) (general) election to be held (June) (November) ______, 20____.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DECLARATION OF CANDIDATE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I, _________________________ (print name here exactly as you want it on the election b</w:t>
      </w:r>
      <w:smartTag w:uri="urn:schemas-microsoft-com:office:smarttags" w:element="PersonName">
        <w:r>
          <w:t>all</w:t>
        </w:r>
      </w:smartTag>
      <w:r>
        <w:t>ot), under oath, de</w:t>
      </w:r>
      <w:smartTag w:uri="urn:schemas-microsoft-com:office:smarttags" w:element="PersonName">
        <w:r>
          <w:t>clare</w:t>
        </w:r>
      </w:smartTag>
      <w:r>
        <w:t xml:space="preserve"> that I am eligible to seek the office for which I am a candidate. If nominated and elected, I will qualify and serve in that office.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  <w:r>
        <w:t>(Signed) ________________________________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</w:p>
    <w:p w:rsidR="002A60A0" w:rsidRDefault="002A60A0" w:rsidP="008717AE">
      <w:pPr>
        <w:pStyle w:val="BodyText23"/>
      </w:pPr>
      <w:r>
        <w:t>Sworn to before me this _____ day of __________, 20____.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A60A0" w:rsidRDefault="002A60A0" w:rsidP="008717AE">
      <w:pPr>
        <w:tabs>
          <w:tab w:val="left" w:pos="5616"/>
        </w:tabs>
      </w:pPr>
      <w:r>
        <w:t>(Seal)</w:t>
      </w:r>
      <w:r>
        <w:tab/>
        <w:t>________________________________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My commission expires _________.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24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</w:pPr>
      <w:r>
        <w:t>_________________________________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246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Title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2A60A0" w:rsidRDefault="002A60A0" w:rsidP="00222773">
      <w:pPr>
        <w:pBdr>
          <w:bottom w:val="single" w:sz="4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balance of this petition form is prescribed in § 5:02:08:00.03.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 SDR 46, effective December 30, 1975; 4 SDR 26, effective October 27, 1977; 6 SDR 25, effective September 24, 1979; 8 SDR 24, effective September 16, 1981; 16 SDR 20, effective August 10, 1989; 16 SDR 203, effective May 28, 1990.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</w:t>
      </w:r>
      <w:smartTag w:uri="urn:schemas-microsoft-com:office:smarttags" w:element="date">
        <w:smartTagPr>
          <w:attr w:name="Year" w:val="2009"/>
          <w:attr w:name="Day" w:val="1"/>
          <w:attr w:name="Month" w:val="12"/>
        </w:smartTagPr>
        <w:r>
          <w:t>12-1-9</w:t>
        </w:r>
      </w:smartTag>
      <w:r>
        <w:t>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05"/>
          <w:attr w:name="Day" w:val="6"/>
          <w:attr w:name="Month" w:val="12"/>
        </w:smartTagPr>
        <w:r>
          <w:t>12-6-5</w:t>
        </w:r>
      </w:smartTag>
      <w:r>
        <w:t xml:space="preserve">, </w:t>
      </w:r>
      <w:smartTag w:uri="urn:schemas-microsoft-com:office:smarttags" w:element="date">
        <w:smartTagPr>
          <w:attr w:name="Year" w:val="2008"/>
          <w:attr w:name="Day" w:val="6"/>
          <w:attr w:name="Month" w:val="12"/>
        </w:smartTagPr>
        <w:r>
          <w:t>12-6-8</w:t>
        </w:r>
      </w:smartTag>
      <w:r>
        <w:t xml:space="preserve">, </w:t>
      </w:r>
      <w:smartTag w:uri="urn:schemas-microsoft-com:office:smarttags" w:element="date">
        <w:smartTagPr>
          <w:attr w:name="Year" w:val="2004"/>
          <w:attr w:name="Day" w:val="9"/>
          <w:attr w:name="Month" w:val="12"/>
        </w:smartTagPr>
        <w:r>
          <w:t>12-9-4</w:t>
        </w:r>
      </w:smartTag>
      <w:r>
        <w:t>.</w:t>
      </w:r>
    </w:p>
    <w:p w:rsidR="002A60A0" w:rsidRDefault="002A60A0" w:rsidP="008717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A60A0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17AE"/>
    <w:rsid w:val="00222773"/>
    <w:rsid w:val="002A60A0"/>
    <w:rsid w:val="00701186"/>
    <w:rsid w:val="008717AE"/>
    <w:rsid w:val="00993ACD"/>
    <w:rsid w:val="00A32852"/>
    <w:rsid w:val="00DD60F6"/>
    <w:rsid w:val="00E522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7AE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23">
    <w:name w:val="Body Text 23"/>
    <w:basedOn w:val="Normal"/>
    <w:rsid w:val="008717AE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264</Words>
  <Characters>1508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2010-08-18T20:51:00Z</dcterms:created>
  <dcterms:modified xsi:type="dcterms:W3CDTF">2010-09-08T14:29:00Z</dcterms:modified>
</cp:coreProperties>
</file>