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A31" w:rsidRDefault="00486A31" w:rsidP="008D3E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:12.  Reserved.</w:t>
      </w:r>
    </w:p>
    <w:p w:rsidR="00486A31" w:rsidRDefault="00486A31" w:rsidP="008D3E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6A31" w:rsidSect="00486A3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486A31"/>
    <w:rsid w:val="005016CD"/>
    <w:rsid w:val="00667DF8"/>
    <w:rsid w:val="008D3E35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3E3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</Words>
  <Characters>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2004-06-02T17:28:00Z</dcterms:created>
  <dcterms:modified xsi:type="dcterms:W3CDTF">2004-06-02T17:28:00Z</dcterms:modified>
</cp:coreProperties>
</file>