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5:02:08</w:t>
        </w:r>
      </w:smartTag>
      <w:r>
        <w:rPr>
          <w:rFonts w:ascii="Times New Roman" w:hAnsi="Times New Roman"/>
          <w:b/>
          <w:sz w:val="24"/>
        </w:rPr>
        <w:t>:16.  Municipal referendum petition.</w:t>
      </w:r>
      <w:r>
        <w:rPr>
          <w:rFonts w:ascii="Times New Roman" w:hAnsi="Times New Roman"/>
          <w:sz w:val="24"/>
        </w:rPr>
        <w:t xml:space="preserve"> The municipal referendum petition must be in the following form:</w:t>
      </w: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MUNICIPAL REFERENDUM PETITION</w:t>
      </w: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IN THE MUNICIPALITY OF ______________</w:t>
      </w: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WE, THE UNDERSIGNED qualified voters of the municipality of ____________________, the state of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>, petition that the following (ordinance) (resolution), as passed by the governing board of the municipality, be submitted to the voters for their approval or rejection pursuant to law.</w:t>
      </w: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(Here insert the title of the (ordinance) (resolution) and date of its passage. However, if only a portion of the (ordinance) (resolution) is intended to be covered by the petition, that portion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set out at length.)</w:t>
      </w:r>
    </w:p>
    <w:p w:rsidR="00EC13FC" w:rsidRDefault="00EC13FC" w:rsidP="00216864">
      <w:pPr>
        <w:pBdr>
          <w:bottom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(Here insert the instructions to voters and signature blanks prescribed in § 5:02:08:00.03.)</w:t>
      </w:r>
    </w:p>
    <w:p w:rsidR="00EC13FC" w:rsidRDefault="00EC13FC" w:rsidP="00216864">
      <w:pPr>
        <w:pBdr>
          <w:top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VERIFICATION BY PERSON CIRCULATING PETITION</w:t>
      </w: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INSTRUCTIONS TO CIRCULATOR: This section (bold) </w:t>
      </w:r>
      <w:r>
        <w:rPr>
          <w:rFonts w:ascii="Times New Roman" w:hAnsi="Times New Roman"/>
          <w:b/>
          <w:sz w:val="24"/>
        </w:rPr>
        <w:t>must</w:t>
      </w:r>
      <w:r>
        <w:rPr>
          <w:rFonts w:ascii="Times New Roman" w:hAnsi="Times New Roman"/>
          <w:sz w:val="24"/>
        </w:rPr>
        <w:t xml:space="preserve"> (unbold) be completed following circulation and before filing.</w:t>
      </w:r>
    </w:p>
    <w:p w:rsidR="00EC13FC" w:rsidRDefault="00EC13FC" w:rsidP="00216864">
      <w:pPr>
        <w:pBdr>
          <w:bottom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13FC" w:rsidRDefault="00EC13FC" w:rsidP="00216864">
      <w:pPr>
        <w:pBdr>
          <w:bottom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13FC" w:rsidRDefault="00EC13FC" w:rsidP="00216864">
      <w:pPr>
        <w:pStyle w:val="BodyText"/>
      </w:pPr>
      <w:r>
        <w:t>Print name of the circulator</w:t>
      </w:r>
      <w:r>
        <w:tab/>
      </w:r>
      <w:r>
        <w:tab/>
      </w:r>
      <w:r>
        <w:tab/>
        <w:t>Residence Address</w:t>
      </w:r>
      <w:r>
        <w:tab/>
      </w:r>
      <w:r>
        <w:tab/>
      </w:r>
      <w:r>
        <w:tab/>
        <w:t>City</w:t>
      </w:r>
      <w:r>
        <w:tab/>
      </w:r>
      <w:r>
        <w:tab/>
      </w:r>
      <w:r>
        <w:tab/>
        <w:t>State</w:t>
      </w:r>
    </w:p>
    <w:p w:rsidR="00EC13FC" w:rsidRDefault="00EC13FC" w:rsidP="00216864">
      <w:pPr>
        <w:pStyle w:val="BodyText"/>
      </w:pPr>
    </w:p>
    <w:p w:rsidR="00EC13FC" w:rsidRDefault="00EC13FC" w:rsidP="00216864">
      <w:pPr>
        <w:pStyle w:val="BodyText"/>
      </w:pPr>
      <w:r>
        <w:tab/>
        <w:t>I, under oath, state that I circulated the above referendum petition, that each signer person</w:t>
      </w:r>
      <w:smartTag w:uri="urn:schemas-microsoft-com:office:smarttags" w:element="PersonName">
        <w:r>
          <w:t>all</w:t>
        </w:r>
      </w:smartTag>
      <w:r>
        <w:t>y signed this petition in my presence, that either the signer or I added the printed name, the residence address of the signer, the date of signing, and the county of voter registration, that I attest the legality of the signatures and that each person signing this petition is a resident and qualified voter of the municipality of ________________________.</w:t>
      </w: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________________________________</w:t>
      </w: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Signature of Circulator</w:t>
      </w: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Sworn to before me this _____ day of __________, ______.</w:t>
      </w: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(Seal)</w:t>
      </w: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________________________________</w:t>
      </w:r>
    </w:p>
    <w:p w:rsidR="00EC13FC" w:rsidRDefault="00EC13FC" w:rsidP="00216864">
      <w:pPr>
        <w:pStyle w:val="BodyText23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Signature of Officer Adminis</w:t>
      </w:r>
      <w:smartTag w:uri="urn:schemas-microsoft-com:office:smarttags" w:element="PersonName">
        <w:r>
          <w:t>teri</w:t>
        </w:r>
      </w:smartTag>
      <w:r>
        <w:t>ng Oath</w:t>
      </w: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My commission expires _________.</w:t>
      </w: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________________________________</w:t>
      </w: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Title of Officer Adminis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ng Oath</w:t>
      </w: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26, effective October 27, 1977; 6 SDR 25, effective September 24, 1979; 16 SDR 20, effective August 10, 1989; 25 SDR 8, effective August 3, 1998; 26 SDR 168, effective June 25, 2000.</w:t>
      </w: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9"/>
          <w:attr w:name="Day" w:val="1"/>
          <w:attr w:name="Month" w:val="12"/>
        </w:smartTagPr>
        <w:r>
          <w:rPr>
            <w:rFonts w:ascii="Times New Roman" w:hAnsi="Times New Roman"/>
            <w:sz w:val="24"/>
          </w:rPr>
          <w:t>12-1-9</w:t>
        </w:r>
      </w:smartTag>
      <w:r>
        <w:rPr>
          <w:rFonts w:ascii="Times New Roman" w:hAnsi="Times New Roman"/>
          <w:sz w:val="24"/>
        </w:rPr>
        <w:t>(7).</w:t>
      </w: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7"/>
          <w:attr w:name="Day" w:val="20"/>
          <w:attr w:name="Month" w:val="9"/>
        </w:smartTagPr>
        <w:r>
          <w:rPr>
            <w:rFonts w:ascii="Times New Roman" w:hAnsi="Times New Roman"/>
            <w:sz w:val="24"/>
          </w:rPr>
          <w:t>9-20-7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8"/>
          <w:attr w:name="Day" w:val="20"/>
          <w:attr w:name="Month" w:val="9"/>
        </w:smartTagPr>
        <w:r>
          <w:rPr>
            <w:rFonts w:ascii="Times New Roman" w:hAnsi="Times New Roman"/>
            <w:sz w:val="24"/>
          </w:rPr>
          <w:t>9-20-8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9"/>
          <w:attr w:name="Day" w:val="20"/>
          <w:attr w:name="Month" w:val="9"/>
        </w:smartTagPr>
        <w:r>
          <w:rPr>
            <w:rFonts w:ascii="Times New Roman" w:hAnsi="Times New Roman"/>
            <w:sz w:val="24"/>
          </w:rPr>
          <w:t>9-20-9</w:t>
        </w:r>
      </w:smartTag>
      <w:r>
        <w:rPr>
          <w:rFonts w:ascii="Times New Roman" w:hAnsi="Times New Roman"/>
          <w:sz w:val="24"/>
        </w:rPr>
        <w:t>.</w:t>
      </w: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Court Decision:</w:t>
      </w:r>
      <w:r>
        <w:rPr>
          <w:rFonts w:ascii="Times New Roman" w:hAnsi="Times New Roman"/>
          <w:sz w:val="24"/>
        </w:rPr>
        <w:t xml:space="preserve"> The board of elections had no authority to authorize the circulator of municipal initiative petitions to add the mailing address and date of signing, when SDCL 9-20-8 required the signer to do so; however, failure to add the state and municipality behind the signers' names would not invalidate signatures since the title of petitions contained that information. (Opinion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 xml:space="preserve">d before the 1979 amendment of SDCL 9-20-8.) </w:t>
      </w:r>
      <w:r>
        <w:rPr>
          <w:rFonts w:ascii="Times New Roman" w:hAnsi="Times New Roman"/>
          <w:b/>
          <w:sz w:val="24"/>
        </w:rPr>
        <w:t>Bjornson vs City of Aberdeen</w:t>
      </w:r>
      <w:r>
        <w:rPr>
          <w:rFonts w:ascii="Times New Roman" w:hAnsi="Times New Roman"/>
          <w:sz w:val="24"/>
        </w:rPr>
        <w:t>, 296 N.W. 2d 896 (</w:t>
      </w:r>
      <w:smartTag w:uri="urn:schemas-microsoft-com:office:smarttags" w:element="date">
        <w:smartTagPr>
          <w:attr w:name="Year" w:val="1980"/>
          <w:attr w:name="Day" w:val="17"/>
          <w:attr w:name="Month" w:val="9"/>
        </w:smartTagPr>
        <w:r>
          <w:rPr>
            <w:rFonts w:ascii="Times New Roman" w:hAnsi="Times New Roman"/>
            <w:sz w:val="24"/>
          </w:rPr>
          <w:t>Sept. 17, 1980</w:t>
        </w:r>
      </w:smartTag>
      <w:r>
        <w:rPr>
          <w:rFonts w:ascii="Times New Roman" w:hAnsi="Times New Roman"/>
          <w:sz w:val="24"/>
        </w:rPr>
        <w:t>).</w:t>
      </w:r>
    </w:p>
    <w:p w:rsidR="00EC13FC" w:rsidRDefault="00EC13FC" w:rsidP="002168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C13FC" w:rsidSect="00EC13F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213F8B"/>
    <w:rsid w:val="00216864"/>
    <w:rsid w:val="002331DF"/>
    <w:rsid w:val="005016CD"/>
    <w:rsid w:val="00667DF8"/>
    <w:rsid w:val="00930C91"/>
    <w:rsid w:val="00A37C8E"/>
    <w:rsid w:val="00BD2CC9"/>
    <w:rsid w:val="00EC13FC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86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216864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rFonts w:ascii="Times New Roman" w:hAnsi="Times New Roman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0316F6"/>
    <w:rPr>
      <w:rFonts w:ascii="Times" w:hAnsi="Times"/>
    </w:rPr>
  </w:style>
  <w:style w:type="paragraph" w:customStyle="1" w:styleId="BodyText23">
    <w:name w:val="Body Text 23"/>
    <w:basedOn w:val="Normal"/>
    <w:rsid w:val="00216864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</w:pPr>
    <w:rPr>
      <w:rFonts w:ascii="Times New Roman" w:hAnsi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395</Words>
  <Characters>2258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2004-06-02T17:30:00Z</dcterms:created>
  <dcterms:modified xsi:type="dcterms:W3CDTF">2004-06-02T17:30:00Z</dcterms:modified>
</cp:coreProperties>
</file>