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70AD" w:rsidRDefault="003470AD" w:rsidP="004C3D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5:02:08</w:t>
        </w:r>
      </w:smartTag>
      <w:r>
        <w:rPr>
          <w:rFonts w:ascii="Times New Roman" w:hAnsi="Times New Roman"/>
          <w:b/>
          <w:sz w:val="24"/>
        </w:rPr>
        <w:t>:17.  Municipal petition for rec</w:t>
      </w:r>
      <w:smartTag w:uri="urn:schemas-microsoft-com:office:smarttags" w:element="PersonName">
        <w:r>
          <w:rPr>
            <w:rFonts w:ascii="Times New Roman" w:hAnsi="Times New Roman"/>
            <w:b/>
            <w:sz w:val="24"/>
          </w:rPr>
          <w:t>all</w:t>
        </w:r>
      </w:smartTag>
      <w:r>
        <w:rPr>
          <w:rFonts w:ascii="Times New Roman" w:hAnsi="Times New Roman"/>
          <w:b/>
          <w:sz w:val="24"/>
        </w:rPr>
        <w:t>.</w:t>
      </w:r>
      <w:r>
        <w:rPr>
          <w:rFonts w:ascii="Times New Roman" w:hAnsi="Times New Roman"/>
          <w:sz w:val="24"/>
        </w:rPr>
        <w:t xml:space="preserve"> The municipal petition for rec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must be in the following form:</w:t>
      </w:r>
    </w:p>
    <w:p w:rsidR="003470AD" w:rsidRDefault="003470AD" w:rsidP="004C3D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470AD" w:rsidRDefault="003470AD" w:rsidP="004C3D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PETITION FOR RECALL</w:t>
      </w:r>
    </w:p>
    <w:p w:rsidR="003470AD" w:rsidRDefault="003470AD" w:rsidP="004C3D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IN THE MUNICIPALITY OF ______________</w:t>
      </w:r>
    </w:p>
    <w:p w:rsidR="003470AD" w:rsidRDefault="003470AD" w:rsidP="004C3D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470AD" w:rsidRDefault="003470AD" w:rsidP="004C3D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WE, THE UNDERSIGNED qualified voters of the municipality of ________________, state of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>, petition for a candidate election to be held for the purpose of rec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ing __________________________ from the office of ______________, based on the following grounds:</w:t>
      </w:r>
    </w:p>
    <w:p w:rsidR="003470AD" w:rsidRDefault="003470AD" w:rsidP="004C3D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470AD" w:rsidRDefault="003470AD" w:rsidP="004C3D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(Here list the grounds for rec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.)</w:t>
      </w:r>
    </w:p>
    <w:p w:rsidR="003470AD" w:rsidRDefault="003470AD" w:rsidP="004C3D54">
      <w:pPr>
        <w:pBdr>
          <w:bottom w:val="single" w:sz="6" w:space="1" w:color="auto"/>
        </w:pBd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470AD" w:rsidRDefault="003470AD" w:rsidP="004C3D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(Here insert the instructions to signers and signature blanks prescribed in § 5:02:08:00.03.)</w:t>
      </w:r>
    </w:p>
    <w:p w:rsidR="003470AD" w:rsidRDefault="003470AD" w:rsidP="004C3D54">
      <w:pPr>
        <w:pBdr>
          <w:top w:val="single" w:sz="6" w:space="1" w:color="auto"/>
        </w:pBd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470AD" w:rsidRDefault="003470AD" w:rsidP="004C3D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VERIFICATION BY PERSON CIRCULATING PETITION</w:t>
      </w:r>
    </w:p>
    <w:p w:rsidR="003470AD" w:rsidRDefault="003470AD" w:rsidP="004C3D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470AD" w:rsidRDefault="003470AD" w:rsidP="004C3D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INSTRUCTIONS TO CIRCULATOR: This section (bold) </w:t>
      </w:r>
      <w:r>
        <w:rPr>
          <w:rFonts w:ascii="Times New Roman" w:hAnsi="Times New Roman"/>
          <w:b/>
          <w:sz w:val="24"/>
        </w:rPr>
        <w:t>must</w:t>
      </w:r>
      <w:r>
        <w:rPr>
          <w:rFonts w:ascii="Times New Roman" w:hAnsi="Times New Roman"/>
          <w:sz w:val="24"/>
        </w:rPr>
        <w:t xml:space="preserve"> (unbold) be completed following circulation and before filing.</w:t>
      </w:r>
    </w:p>
    <w:p w:rsidR="003470AD" w:rsidRDefault="003470AD" w:rsidP="004C3D54">
      <w:pPr>
        <w:pBdr>
          <w:bottom w:val="single" w:sz="6" w:space="1" w:color="auto"/>
        </w:pBd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470AD" w:rsidRDefault="003470AD" w:rsidP="004C3D54">
      <w:pPr>
        <w:pBdr>
          <w:bottom w:val="single" w:sz="6" w:space="1" w:color="auto"/>
        </w:pBd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470AD" w:rsidRDefault="003470AD" w:rsidP="004C3D54">
      <w:pPr>
        <w:pStyle w:val="BodyText"/>
      </w:pPr>
      <w:r>
        <w:t>Print name of the circulator</w:t>
      </w:r>
      <w:r>
        <w:tab/>
      </w:r>
      <w:r>
        <w:tab/>
      </w:r>
      <w:r>
        <w:tab/>
        <w:t>Residence Address</w:t>
      </w:r>
      <w:r>
        <w:tab/>
      </w:r>
      <w:r>
        <w:tab/>
      </w:r>
      <w:r>
        <w:tab/>
        <w:t>City</w:t>
      </w:r>
      <w:r>
        <w:tab/>
      </w:r>
      <w:r>
        <w:tab/>
      </w:r>
      <w:r>
        <w:tab/>
        <w:t>State</w:t>
      </w:r>
    </w:p>
    <w:p w:rsidR="003470AD" w:rsidRDefault="003470AD" w:rsidP="004C3D54">
      <w:pPr>
        <w:pStyle w:val="BodyText"/>
      </w:pPr>
    </w:p>
    <w:p w:rsidR="003470AD" w:rsidRDefault="003470AD" w:rsidP="004C3D54">
      <w:pPr>
        <w:pStyle w:val="BodyText"/>
      </w:pPr>
      <w:r>
        <w:tab/>
        <w:t>I, under oath, state that I circulated the above petition for rec</w:t>
      </w:r>
      <w:smartTag w:uri="urn:schemas-microsoft-com:office:smarttags" w:element="PersonName">
        <w:r>
          <w:t>all</w:t>
        </w:r>
      </w:smartTag>
      <w:r>
        <w:t>, that each signer person</w:t>
      </w:r>
      <w:smartTag w:uri="urn:schemas-microsoft-com:office:smarttags" w:element="PersonName">
        <w:r>
          <w:t>all</w:t>
        </w:r>
      </w:smartTag>
      <w:r>
        <w:t>y signed this petition in my presence, that either the signer or I added the printed name, the residence address of the signer, the date of signing, and the county of voter registration, that I attest the legality of the signatures and that each person signing this petition is a qualified voter of the municipality of ________________________.</w:t>
      </w:r>
    </w:p>
    <w:p w:rsidR="003470AD" w:rsidRDefault="003470AD" w:rsidP="004C3D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470AD" w:rsidRDefault="003470AD" w:rsidP="004C3D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________________________________</w:t>
      </w:r>
    </w:p>
    <w:p w:rsidR="003470AD" w:rsidRDefault="003470AD" w:rsidP="004C3D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Signature of Circulator</w:t>
      </w:r>
    </w:p>
    <w:p w:rsidR="003470AD" w:rsidRDefault="003470AD" w:rsidP="004C3D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470AD" w:rsidRDefault="003470AD" w:rsidP="004C3D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Sworn to before me this _____ day of __________, ______.</w:t>
      </w:r>
    </w:p>
    <w:p w:rsidR="003470AD" w:rsidRDefault="003470AD" w:rsidP="004C3D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3470AD" w:rsidRDefault="003470AD" w:rsidP="004C3D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(Seal)</w:t>
      </w:r>
    </w:p>
    <w:p w:rsidR="003470AD" w:rsidRDefault="003470AD" w:rsidP="004C3D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________________________________</w:t>
      </w:r>
    </w:p>
    <w:p w:rsidR="003470AD" w:rsidRDefault="003470AD" w:rsidP="004C3D54">
      <w:pPr>
        <w:pStyle w:val="BodyText23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Signature of Officer Adminis</w:t>
      </w:r>
      <w:smartTag w:uri="urn:schemas-microsoft-com:office:smarttags" w:element="PersonName">
        <w:r>
          <w:t>teri</w:t>
        </w:r>
      </w:smartTag>
      <w:r>
        <w:t>ng Oath</w:t>
      </w:r>
    </w:p>
    <w:p w:rsidR="003470AD" w:rsidRDefault="003470AD" w:rsidP="004C3D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My commission expires _________.</w:t>
      </w:r>
    </w:p>
    <w:p w:rsidR="003470AD" w:rsidRDefault="003470AD" w:rsidP="004C3D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________________________________</w:t>
      </w:r>
    </w:p>
    <w:p w:rsidR="003470AD" w:rsidRDefault="003470AD" w:rsidP="004C3D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Title of Officer Adminis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ng Oath</w:t>
      </w:r>
    </w:p>
    <w:p w:rsidR="003470AD" w:rsidRDefault="003470AD" w:rsidP="004C3D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470AD" w:rsidRDefault="003470AD" w:rsidP="004C3D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26, effective October 27, 1977; 6 SDR 25, effective September 24, 1979; 16 SDR 20, effective August 10, 1989; 25 SDR 8, effective August 3, 1998; 26 SDR 168, effective June 25, 2000; 27 SDR 146, effective July 9, 2001.</w:t>
      </w:r>
    </w:p>
    <w:p w:rsidR="003470AD" w:rsidRDefault="003470AD" w:rsidP="004C3D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9"/>
          <w:attr w:name="Day" w:val="1"/>
          <w:attr w:name="Month" w:val="12"/>
        </w:smartTagPr>
        <w:r>
          <w:rPr>
            <w:rFonts w:ascii="Times New Roman" w:hAnsi="Times New Roman"/>
            <w:sz w:val="24"/>
          </w:rPr>
          <w:t>12-1-9</w:t>
        </w:r>
      </w:smartTag>
      <w:r>
        <w:rPr>
          <w:rFonts w:ascii="Times New Roman" w:hAnsi="Times New Roman"/>
          <w:sz w:val="24"/>
        </w:rPr>
        <w:t>(7).</w:t>
      </w:r>
    </w:p>
    <w:p w:rsidR="003470AD" w:rsidRDefault="003470AD" w:rsidP="004C3D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30"/>
          <w:attr w:name="Day" w:val="13"/>
          <w:attr w:name="Month" w:val="9"/>
        </w:smartTagPr>
        <w:r>
          <w:rPr>
            <w:rFonts w:ascii="Times New Roman" w:hAnsi="Times New Roman"/>
            <w:sz w:val="24"/>
          </w:rPr>
          <w:t>9-13-30</w:t>
        </w:r>
      </w:smartTag>
      <w:r>
        <w:rPr>
          <w:rFonts w:ascii="Times New Roman" w:hAnsi="Times New Roman"/>
          <w:sz w:val="24"/>
        </w:rPr>
        <w:t>.</w:t>
      </w:r>
    </w:p>
    <w:p w:rsidR="003470AD" w:rsidRDefault="003470AD" w:rsidP="004C3D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470AD" w:rsidSect="003470A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213F8B"/>
    <w:rsid w:val="002331DF"/>
    <w:rsid w:val="003470AD"/>
    <w:rsid w:val="004C3D54"/>
    <w:rsid w:val="005016CD"/>
    <w:rsid w:val="00667DF8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3D54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4C3D54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both"/>
    </w:pPr>
    <w:rPr>
      <w:rFonts w:ascii="Times New Roman" w:hAnsi="Times New Roman"/>
      <w:sz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B944CF"/>
    <w:rPr>
      <w:rFonts w:ascii="Times" w:hAnsi="Times"/>
    </w:rPr>
  </w:style>
  <w:style w:type="paragraph" w:customStyle="1" w:styleId="BodyText23">
    <w:name w:val="Body Text 23"/>
    <w:basedOn w:val="Normal"/>
    <w:rsid w:val="004C3D54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</w:pPr>
    <w:rPr>
      <w:rFonts w:ascii="Times New Roman" w:hAnsi="Times New Roman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288</Words>
  <Characters>1648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2004-06-02T17:31:00Z</dcterms:created>
  <dcterms:modified xsi:type="dcterms:W3CDTF">2004-06-02T17:31:00Z</dcterms:modified>
</cp:coreProperties>
</file>