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b/>
          </w:rPr>
          <w:t>5:02:08</w:t>
        </w:r>
      </w:smartTag>
      <w:r>
        <w:rPr>
          <w:b/>
        </w:rPr>
        <w:t>:22.  Form of petition to increase or decrease number of members of school board.</w:t>
      </w:r>
      <w:r>
        <w:t xml:space="preserve"> The petition to increase or decrease the number of school board members sh</w:t>
      </w:r>
      <w:smartTag w:uri="urn:schemas-microsoft-com:office:smarttags" w:element="PersonName">
        <w:r>
          <w:t>all</w:t>
        </w:r>
      </w:smartTag>
      <w:r>
        <w:t xml:space="preserve"> be in the following form: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B3789" w:rsidRPr="007E77D3" w:rsidRDefault="009B3789" w:rsidP="00FE237E">
      <w:pPr>
        <w:jc w:val="center"/>
        <w:rPr>
          <w:b/>
        </w:rPr>
      </w:pPr>
      <w:r w:rsidRPr="007E77D3">
        <w:rPr>
          <w:b/>
        </w:rPr>
        <w:t>PETITION FOR CHANGE IN NUMBER OF SCHOOL BOARD MEMBERS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B3789" w:rsidRDefault="009B3789" w:rsidP="00FE237E">
      <w:pPr>
        <w:pStyle w:val="BodyText"/>
      </w:pPr>
      <w:r>
        <w:tab/>
        <w:t xml:space="preserve">WE, THE UNDERSIGNED qualified voters of </w:t>
      </w:r>
      <w:smartTag w:uri="urn:schemas-microsoft-com:office:smarttags" w:element="place">
        <w:smartTag w:uri="urn:schemas-microsoft-com:office:smarttags" w:element="PlaceName">
          <w:r>
            <w:t>_____________________</w:t>
          </w:r>
        </w:smartTag>
        <w:r>
          <w:t xml:space="preserve"> </w:t>
        </w:r>
        <w:smartTag w:uri="urn:schemas-microsoft-com:office:smarttags" w:element="PlaceType">
          <w:r>
            <w:t>School District</w:t>
          </w:r>
        </w:smartTag>
      </w:smartTag>
      <w:r>
        <w:t xml:space="preserve"> No. ________, petition that the number of school board members be (increased, decreased) to </w:t>
      </w:r>
      <w:r>
        <w:rPr>
          <w:u w:val="single"/>
        </w:rPr>
        <w:t>   (number of board members)   </w:t>
      </w:r>
      <w:r>
        <w:t xml:space="preserve">  and that the proposal be submitted to the voters of the _____________ School District No. ________ for their approval or rejection pursuant to SDCL </w:t>
      </w:r>
      <w:smartTag w:uri="urn:schemas-microsoft-com:office:smarttags" w:element="date">
        <w:smartTagPr>
          <w:attr w:name="Year" w:val="2003"/>
          <w:attr w:name="Day" w:val="13"/>
          <w:attr w:name="Month" w:val="8"/>
        </w:smartTagPr>
        <w:r>
          <w:t>13-8-3</w:t>
        </w:r>
      </w:smartTag>
      <w:r>
        <w:t xml:space="preserve"> and </w:t>
      </w:r>
      <w:smartTag w:uri="urn:schemas-microsoft-com:office:smarttags" w:element="date">
        <w:smartTagPr>
          <w:attr w:name="Year" w:val="2004"/>
          <w:attr w:name="Day" w:val="13"/>
          <w:attr w:name="Month" w:val="8"/>
        </w:smartTagPr>
        <w:r>
          <w:t>13-8-4</w:t>
        </w:r>
      </w:smartTag>
      <w:r>
        <w:t>.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B3789" w:rsidRDefault="009B3789" w:rsidP="00FE237E">
      <w:pPr>
        <w:pBdr>
          <w:top w:val="single" w:sz="4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B3789" w:rsidRDefault="009B3789" w:rsidP="00FE237E">
      <w:pPr>
        <w:pStyle w:val="BodyText23"/>
        <w:jc w:val="both"/>
      </w:pPr>
      <w:r>
        <w:tab/>
        <w:t>The balance of this petition form is prescribed in §  5:02:08:00.03.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10 SDR 27, effective </w:t>
      </w:r>
      <w:smartTag w:uri="urn:schemas-microsoft-com:office:smarttags" w:element="date">
        <w:smartTagPr>
          <w:attr w:name="Year" w:val="1983"/>
          <w:attr w:name="Day" w:val="26"/>
          <w:attr w:name="Month" w:val="9"/>
        </w:smartTagPr>
        <w:r>
          <w:t>September 26, 1983</w:t>
        </w:r>
      </w:smartTag>
      <w:r>
        <w:t xml:space="preserve">; 16 SDR 20, effective </w:t>
      </w:r>
      <w:smartTag w:uri="urn:schemas-microsoft-com:office:smarttags" w:element="date">
        <w:smartTagPr>
          <w:attr w:name="Year" w:val="1989"/>
          <w:attr w:name="Day" w:val="10"/>
          <w:attr w:name="Month" w:val="8"/>
        </w:smartTagPr>
        <w:r>
          <w:t>August 10, 1989</w:t>
        </w:r>
      </w:smartTag>
      <w:r>
        <w:t>.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t>12-1-9</w:t>
        </w:r>
      </w:smartTag>
      <w:r>
        <w:t>.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03"/>
          <w:attr w:name="Day" w:val="13"/>
          <w:attr w:name="Month" w:val="8"/>
        </w:smartTagPr>
        <w:r>
          <w:t>13-8-3</w:t>
        </w:r>
      </w:smartTag>
      <w:r>
        <w:t xml:space="preserve">, </w:t>
      </w:r>
      <w:smartTag w:uri="urn:schemas-microsoft-com:office:smarttags" w:element="date">
        <w:smartTagPr>
          <w:attr w:name="Year" w:val="2004"/>
          <w:attr w:name="Day" w:val="13"/>
          <w:attr w:name="Month" w:val="8"/>
        </w:smartTagPr>
        <w:r>
          <w:t>13-8-4</w:t>
        </w:r>
      </w:smartTag>
      <w:r>
        <w:t>.</w:t>
      </w:r>
    </w:p>
    <w:p w:rsidR="009B3789" w:rsidRDefault="009B3789" w:rsidP="00FE23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B3789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237E"/>
    <w:rsid w:val="005C47C0"/>
    <w:rsid w:val="007E77D3"/>
    <w:rsid w:val="00993ACD"/>
    <w:rsid w:val="009B3789"/>
    <w:rsid w:val="00DD60F6"/>
    <w:rsid w:val="00FE2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37E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FE237E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E237E"/>
    <w:rPr>
      <w:rFonts w:ascii="Times New Roman" w:hAnsi="Times New Roman" w:cs="Times New Roman"/>
      <w:sz w:val="20"/>
      <w:szCs w:val="20"/>
    </w:rPr>
  </w:style>
  <w:style w:type="paragraph" w:customStyle="1" w:styleId="BodyText23">
    <w:name w:val="Body Text 23"/>
    <w:basedOn w:val="Normal"/>
    <w:rsid w:val="00FE237E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128</Words>
  <Characters>727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2010-08-25T19:38:00Z</dcterms:created>
  <dcterms:modified xsi:type="dcterms:W3CDTF">2010-08-25T19:38:00Z</dcterms:modified>
</cp:coreProperties>
</file>