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20EB" w:rsidRDefault="00A720EB" w:rsidP="008E2C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5:02:08</w:t>
        </w:r>
      </w:smartTag>
      <w:r>
        <w:rPr>
          <w:rFonts w:ascii="Times New Roman" w:hAnsi="Times New Roman"/>
          <w:b/>
          <w:sz w:val="24"/>
        </w:rPr>
        <w:t>:30.  Form of petition for multiple school district reorganization to create a new district.</w:t>
      </w:r>
      <w:r>
        <w:rPr>
          <w:rFonts w:ascii="Times New Roman" w:hAnsi="Times New Roman"/>
          <w:sz w:val="24"/>
        </w:rPr>
        <w:t xml:space="preserve"> The petition for multiple school district reorganization to create a new district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in the following form:</w:t>
      </w:r>
    </w:p>
    <w:p w:rsidR="00A720EB" w:rsidRDefault="00A720EB" w:rsidP="008E2C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720EB" w:rsidRDefault="00A720EB" w:rsidP="008E2C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PETITION FOR MULTIPLE </w:t>
      </w:r>
      <w:smartTag w:uri="urn:schemas-microsoft-com:office:smarttags" w:element="place">
        <w:r>
          <w:rPr>
            <w:rFonts w:ascii="Times New Roman" w:hAnsi="Times New Roman"/>
            <w:b/>
            <w:sz w:val="24"/>
          </w:rPr>
          <w:t>SCHOOL DISTRICT</w:t>
        </w:r>
      </w:smartTag>
      <w:r>
        <w:rPr>
          <w:rFonts w:ascii="Times New Roman" w:hAnsi="Times New Roman"/>
          <w:b/>
          <w:sz w:val="24"/>
        </w:rPr>
        <w:t xml:space="preserve"> REORGANIZATION</w:t>
      </w:r>
    </w:p>
    <w:p w:rsidR="00A720EB" w:rsidRDefault="00A720EB" w:rsidP="008E2C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TO CREATE A NEW DISTRICT</w:t>
      </w:r>
    </w:p>
    <w:p w:rsidR="00A720EB" w:rsidRDefault="00A720EB" w:rsidP="008E2C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720EB" w:rsidRDefault="00A720EB" w:rsidP="008E2C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 separate petition must be submitted to each school board involved. Each petition may be signed only by residents of that district.</w:t>
      </w:r>
    </w:p>
    <w:p w:rsidR="00A720EB" w:rsidRDefault="00A720EB" w:rsidP="008E2C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720EB" w:rsidRDefault="00A720EB" w:rsidP="008E2C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WE, THE UNDERSIGNED qualified voters of the 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sz w:val="24"/>
            </w:rPr>
            <w:t>__________________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sz w:val="24"/>
            </w:rPr>
            <w:t>School District</w:t>
          </w:r>
        </w:smartTag>
      </w:smartTag>
      <w:r>
        <w:rPr>
          <w:rFonts w:ascii="Times New Roman" w:hAnsi="Times New Roman"/>
          <w:sz w:val="24"/>
        </w:rPr>
        <w:t xml:space="preserve"> No. _________, petition that the school boards of the following school districts:</w:t>
      </w:r>
    </w:p>
    <w:p w:rsidR="00A720EB" w:rsidRDefault="00A720EB" w:rsidP="008E2C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_______________________________________________________________________________</w:t>
      </w:r>
    </w:p>
    <w:p w:rsidR="00A720EB" w:rsidRDefault="00A720EB" w:rsidP="008E2C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_______________________________________________________________________________</w:t>
      </w:r>
    </w:p>
    <w:p w:rsidR="00A720EB" w:rsidRDefault="00A720EB" w:rsidP="008E2C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_______________________________________________________________________________</w:t>
      </w:r>
    </w:p>
    <w:p w:rsidR="00A720EB" w:rsidRDefault="00A720EB" w:rsidP="008E2C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720EB" w:rsidRDefault="00A720EB" w:rsidP="008E2C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develop a reorganization plan dissolving the school districts and creating a new district pursuant to SDCL 13-6 and that an election be held on the plan.</w:t>
      </w:r>
    </w:p>
    <w:p w:rsidR="00A720EB" w:rsidRDefault="00A720EB" w:rsidP="008E2C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720EB" w:rsidRDefault="00A720EB" w:rsidP="008E2C76">
      <w:pPr>
        <w:pBdr>
          <w:top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720EB" w:rsidRDefault="00A720EB" w:rsidP="008E2C76">
      <w:pPr>
        <w:pStyle w:val="BodyText"/>
      </w:pPr>
      <w:r>
        <w:tab/>
        <w:t>The balance of this petition form is prescribed in § 5:02:08:00.03.</w:t>
      </w:r>
    </w:p>
    <w:p w:rsidR="00A720EB" w:rsidRDefault="00A720EB" w:rsidP="008E2C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720EB" w:rsidRDefault="00A720EB" w:rsidP="008E2C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19, effective </w:t>
      </w:r>
      <w:smartTag w:uri="urn:schemas-microsoft-com:office:smarttags" w:element="date">
        <w:smartTagPr>
          <w:attr w:name="Year" w:val="1987"/>
          <w:attr w:name="Day" w:val="9"/>
          <w:attr w:name="Month" w:val="8"/>
        </w:smartTagPr>
        <w:r>
          <w:rPr>
            <w:rFonts w:ascii="Times New Roman" w:hAnsi="Times New Roman"/>
            <w:sz w:val="24"/>
          </w:rPr>
          <w:t>August 9, 1987</w:t>
        </w:r>
      </w:smartTag>
      <w:r>
        <w:rPr>
          <w:rFonts w:ascii="Times New Roman" w:hAnsi="Times New Roman"/>
          <w:sz w:val="24"/>
        </w:rPr>
        <w:t xml:space="preserve">; 16 SDR 20, effective </w:t>
      </w:r>
      <w:smartTag w:uri="urn:schemas-microsoft-com:office:smarttags" w:element="date">
        <w:smartTagPr>
          <w:attr w:name="Year" w:val="1989"/>
          <w:attr w:name="Day" w:val="10"/>
          <w:attr w:name="Month" w:val="8"/>
        </w:smartTagPr>
        <w:r>
          <w:rPr>
            <w:rFonts w:ascii="Times New Roman" w:hAnsi="Times New Roman"/>
            <w:sz w:val="24"/>
          </w:rPr>
          <w:t>August 10, 1989</w:t>
        </w:r>
      </w:smartTag>
      <w:r>
        <w:rPr>
          <w:rFonts w:ascii="Times New Roman" w:hAnsi="Times New Roman"/>
          <w:sz w:val="24"/>
        </w:rPr>
        <w:t>.</w:t>
      </w:r>
    </w:p>
    <w:p w:rsidR="00A720EB" w:rsidRDefault="00A720EB" w:rsidP="008E2C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9"/>
          <w:attr w:name="Day" w:val="1"/>
          <w:attr w:name="Month" w:val="12"/>
        </w:smartTagPr>
        <w:r>
          <w:rPr>
            <w:rFonts w:ascii="Times New Roman" w:hAnsi="Times New Roman"/>
            <w:sz w:val="24"/>
          </w:rPr>
          <w:t>12-1-9</w:t>
        </w:r>
      </w:smartTag>
      <w:r>
        <w:rPr>
          <w:rFonts w:ascii="Times New Roman" w:hAnsi="Times New Roman"/>
          <w:sz w:val="24"/>
        </w:rPr>
        <w:t>.</w:t>
      </w:r>
    </w:p>
    <w:p w:rsidR="00A720EB" w:rsidRDefault="00A720EB" w:rsidP="008E2C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0"/>
          <w:attr w:name="Day" w:val="13"/>
          <w:attr w:name="Month" w:val="6"/>
        </w:smartTagPr>
        <w:r>
          <w:rPr>
            <w:rFonts w:ascii="Times New Roman" w:hAnsi="Times New Roman"/>
            <w:sz w:val="24"/>
          </w:rPr>
          <w:t>13-6-10</w:t>
        </w:r>
      </w:smartTag>
      <w:r>
        <w:rPr>
          <w:rFonts w:ascii="Times New Roman" w:hAnsi="Times New Roman"/>
          <w:sz w:val="24"/>
        </w:rPr>
        <w:t>.</w:t>
      </w:r>
    </w:p>
    <w:p w:rsidR="00A720EB" w:rsidRDefault="00A720EB" w:rsidP="008E2C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720EB" w:rsidSect="00A720E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331DF"/>
    <w:rsid w:val="005016CD"/>
    <w:rsid w:val="00667DF8"/>
    <w:rsid w:val="008E2C76"/>
    <w:rsid w:val="00930C91"/>
    <w:rsid w:val="00A37C8E"/>
    <w:rsid w:val="00A720EB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2C7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8E2C76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6054CB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180</Words>
  <Characters>1029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2004-06-02T17:37:00Z</dcterms:created>
  <dcterms:modified xsi:type="dcterms:W3CDTF">2004-06-02T17:37:00Z</dcterms:modified>
</cp:coreProperties>
</file>