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:33.  Form of petition for combining a county office with the same office in other counties.</w:t>
      </w:r>
      <w:r>
        <w:rPr>
          <w:rFonts w:ascii="Times New Roman" w:hAnsi="Times New Roman"/>
          <w:sz w:val="24"/>
        </w:rPr>
        <w:t xml:space="preserve"> The petition for combining a county office with the same office in other counties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in the following form: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PETITION FOR COMBINING A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OFFICE</w:t>
          </w:r>
        </w:smartTag>
      </w:smartTag>
      <w:r>
        <w:rPr>
          <w:rFonts w:ascii="Times New Roman" w:hAnsi="Times New Roman"/>
          <w:b/>
          <w:sz w:val="24"/>
        </w:rPr>
        <w:t xml:space="preserve"> WITH THE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SAME OFFICE IN OTHER COUNTIES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WE, THE UNDERSIGNED qualified voters of __________________ County in the state of South Dakota, petition that the county office of ___________________ in _________________ County be combined with the same county office in the (county) (counties) of _____________________ and that the proposed change be submitted to the voters of this county for their approval or rejection pursuant to law.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E93" w:rsidRDefault="00665E93" w:rsidP="00461F28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203, effective </w:t>
      </w:r>
      <w:smartTag w:uri="urn:schemas-microsoft-com:office:smarttags" w:element="date">
        <w:smartTagPr>
          <w:attr w:name="Year" w:val="1990"/>
          <w:attr w:name="Day" w:val="28"/>
          <w:attr w:name="Month" w:val="5"/>
        </w:smartTagPr>
        <w:r>
          <w:rPr>
            <w:rFonts w:ascii="Times New Roman" w:hAnsi="Times New Roman"/>
            <w:sz w:val="24"/>
          </w:rPr>
          <w:t>May 28, 1990</w:t>
        </w:r>
      </w:smartTag>
      <w:r>
        <w:rPr>
          <w:rFonts w:ascii="Times New Roman" w:hAnsi="Times New Roman"/>
          <w:sz w:val="24"/>
        </w:rPr>
        <w:t>.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.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7-7-1.6.</w:t>
      </w:r>
    </w:p>
    <w:p w:rsidR="00665E93" w:rsidRDefault="00665E93" w:rsidP="0046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5E93" w:rsidSect="00665E9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461F28"/>
    <w:rsid w:val="005016CD"/>
    <w:rsid w:val="00665E93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F2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129</Words>
  <Characters>741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2004-06-02T17:38:00Z</dcterms:created>
  <dcterms:modified xsi:type="dcterms:W3CDTF">2004-06-02T17:39:00Z</dcterms:modified>
</cp:coreProperties>
</file>