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20:57:01</w:t>
        </w:r>
      </w:smartTag>
      <w:r>
        <w:rPr>
          <w:rFonts w:ascii="Times New Roman" w:hAnsi="Times New Roman"/>
          <w:b/>
          <w:sz w:val="24"/>
        </w:rPr>
        <w:t>:05.  Annual meeting time.</w:t>
      </w:r>
      <w:r>
        <w:rPr>
          <w:rFonts w:ascii="Times New Roman" w:hAnsi="Times New Roman"/>
          <w:sz w:val="24"/>
        </w:rPr>
        <w:t xml:space="preserve">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hold its annual meeting in conjunction with the annual meeting of the South Dakota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Medical Association in August of each year.</w:t>
      </w:r>
    </w:p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73, effective </w:t>
      </w:r>
      <w:smartTag w:uri="urn:schemas-microsoft-com:office:smarttags" w:element="date">
        <w:smartTagPr>
          <w:attr w:name="Year" w:val="1976"/>
          <w:attr w:name="Day" w:val="9"/>
          <w:attr w:name="Month" w:val="5"/>
        </w:smartTagPr>
        <w:r>
          <w:rPr>
            <w:rFonts w:ascii="Times New Roman" w:hAnsi="Times New Roman"/>
            <w:sz w:val="24"/>
          </w:rPr>
          <w:t>May 9,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36-12-8.</w:t>
      </w:r>
    </w:p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36-12-8.</w:t>
      </w:r>
    </w:p>
    <w:p w:rsidR="00CE06B3" w:rsidRDefault="00CE06B3" w:rsidP="000614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CE06B3" w:rsidSect="00CE06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14C7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06B3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4C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2004-07-07T17:49:00Z</dcterms:created>
  <dcterms:modified xsi:type="dcterms:W3CDTF">2004-07-07T17:49:00Z</dcterms:modified>
</cp:coreProperties>
</file>