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175F" w:rsidRDefault="006B175F" w:rsidP="006325A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20:57:03</w:t>
      </w:r>
    </w:p>
    <w:p w:rsidR="006B175F" w:rsidRDefault="006B175F" w:rsidP="006325A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6B175F" w:rsidRDefault="006B175F" w:rsidP="006325A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VETERINARY TECHNICIANS</w:t>
      </w:r>
    </w:p>
    <w:p w:rsidR="006B175F" w:rsidRDefault="006B175F" w:rsidP="006325A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6B175F" w:rsidRDefault="006B175F" w:rsidP="006325A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6B175F" w:rsidRDefault="006B175F" w:rsidP="006325A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6B175F" w:rsidRDefault="006B175F" w:rsidP="006325A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57"/>
          <w:attr w:name="Hour" w:val="20"/>
        </w:smartTagPr>
        <w:r>
          <w:rPr>
            <w:rFonts w:ascii="Times New Roman" w:hAnsi="Times New Roman"/>
            <w:sz w:val="24"/>
          </w:rPr>
          <w:t>20:57:03:01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Ve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teri</w:t>
        </w:r>
      </w:smartTag>
      <w:r>
        <w:rPr>
          <w:rFonts w:ascii="Times New Roman" w:hAnsi="Times New Roman"/>
          <w:sz w:val="24"/>
        </w:rPr>
        <w:t>nary technician qualifications.</w:t>
      </w:r>
    </w:p>
    <w:p w:rsidR="006B175F" w:rsidRDefault="006B175F" w:rsidP="006325A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57"/>
          <w:attr w:name="Hour" w:val="20"/>
        </w:smartTagPr>
        <w:r>
          <w:rPr>
            <w:rFonts w:ascii="Times New Roman" w:hAnsi="Times New Roman"/>
            <w:sz w:val="24"/>
          </w:rPr>
          <w:t>20:57:03:02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Application for registry.</w:t>
      </w:r>
    </w:p>
    <w:p w:rsidR="006B175F" w:rsidRDefault="006B175F" w:rsidP="006325A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57"/>
          <w:attr w:name="Hour" w:val="20"/>
        </w:smartTagPr>
        <w:r>
          <w:rPr>
            <w:rFonts w:ascii="Times New Roman" w:hAnsi="Times New Roman"/>
            <w:sz w:val="24"/>
          </w:rPr>
          <w:t>20:57:03:03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Qualifications listed in application.</w:t>
      </w:r>
    </w:p>
    <w:p w:rsidR="006B175F" w:rsidRDefault="006B175F" w:rsidP="006325A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57"/>
          <w:attr w:name="Hour" w:val="20"/>
        </w:smartTagPr>
        <w:r>
          <w:rPr>
            <w:rFonts w:ascii="Times New Roman" w:hAnsi="Times New Roman"/>
            <w:sz w:val="24"/>
          </w:rPr>
          <w:t>20:57:03:04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Review of application information by board.</w:t>
      </w:r>
    </w:p>
    <w:p w:rsidR="006B175F" w:rsidRDefault="006B175F" w:rsidP="006325A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57"/>
          <w:attr w:name="Hour" w:val="20"/>
        </w:smartTagPr>
        <w:r>
          <w:rPr>
            <w:rFonts w:ascii="Times New Roman" w:hAnsi="Times New Roman"/>
            <w:sz w:val="24"/>
          </w:rPr>
          <w:t>20:57:03:05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Registry of ve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teri</w:t>
        </w:r>
      </w:smartTag>
      <w:r>
        <w:rPr>
          <w:rFonts w:ascii="Times New Roman" w:hAnsi="Times New Roman"/>
          <w:sz w:val="24"/>
        </w:rPr>
        <w:t>nary technician.</w:t>
      </w:r>
    </w:p>
    <w:p w:rsidR="006B175F" w:rsidRDefault="006B175F" w:rsidP="006325A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57"/>
          <w:attr w:name="Hour" w:val="20"/>
        </w:smartTagPr>
        <w:r>
          <w:rPr>
            <w:rFonts w:ascii="Times New Roman" w:hAnsi="Times New Roman"/>
            <w:sz w:val="24"/>
          </w:rPr>
          <w:t>20:57:03:06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Personal supervision of ve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teri</w:t>
        </w:r>
      </w:smartTag>
      <w:r>
        <w:rPr>
          <w:rFonts w:ascii="Times New Roman" w:hAnsi="Times New Roman"/>
          <w:sz w:val="24"/>
        </w:rPr>
        <w:t>nary technician for three months.</w:t>
      </w:r>
    </w:p>
    <w:p w:rsidR="006B175F" w:rsidRDefault="006B175F" w:rsidP="006325A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57"/>
          <w:attr w:name="Hour" w:val="20"/>
        </w:smartTagPr>
        <w:r>
          <w:rPr>
            <w:rFonts w:ascii="Times New Roman" w:hAnsi="Times New Roman"/>
            <w:sz w:val="24"/>
          </w:rPr>
          <w:t>20:57:03:07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Registry of additional services.</w:t>
      </w:r>
    </w:p>
    <w:p w:rsidR="006B175F" w:rsidRDefault="006B175F" w:rsidP="006325A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57"/>
          <w:attr w:name="Hour" w:val="20"/>
        </w:smartTagPr>
        <w:r>
          <w:rPr>
            <w:rFonts w:ascii="Times New Roman" w:hAnsi="Times New Roman"/>
            <w:sz w:val="24"/>
          </w:rPr>
          <w:t>20:57:03:08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Annual renewal fee.</w:t>
      </w:r>
    </w:p>
    <w:p w:rsidR="006B175F" w:rsidRDefault="006B175F" w:rsidP="006325A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20:57:03:08.01</w:t>
      </w:r>
      <w:r>
        <w:rPr>
          <w:rFonts w:ascii="Times New Roman" w:hAnsi="Times New Roman"/>
          <w:sz w:val="24"/>
        </w:rPr>
        <w:tab/>
        <w:t>Ve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teri</w:t>
        </w:r>
      </w:smartTag>
      <w:r>
        <w:rPr>
          <w:rFonts w:ascii="Times New Roman" w:hAnsi="Times New Roman"/>
          <w:sz w:val="24"/>
        </w:rPr>
        <w:t>nary technician renewal application form and requirements.</w:t>
      </w:r>
    </w:p>
    <w:p w:rsidR="006B175F" w:rsidRDefault="006B175F" w:rsidP="006325A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57"/>
          <w:attr w:name="Hour" w:val="20"/>
        </w:smartTagPr>
        <w:r>
          <w:rPr>
            <w:rFonts w:ascii="Times New Roman" w:hAnsi="Times New Roman"/>
            <w:sz w:val="24"/>
          </w:rPr>
          <w:t>20:57:03:09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Declaratory rulings by board -- Procedure.</w:t>
      </w:r>
    </w:p>
    <w:p w:rsidR="006B175F" w:rsidRDefault="006B175F" w:rsidP="006325A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57"/>
          <w:attr w:name="Hour" w:val="20"/>
        </w:smartTagPr>
        <w:r>
          <w:rPr>
            <w:rFonts w:ascii="Times New Roman" w:hAnsi="Times New Roman"/>
            <w:sz w:val="24"/>
          </w:rPr>
          <w:t>20:57:03:10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Unprofessional conduct.</w:t>
      </w:r>
    </w:p>
    <w:p w:rsidR="006B175F" w:rsidRDefault="006B175F" w:rsidP="006325A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B175F" w:rsidRDefault="006B175F" w:rsidP="006325A2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6B175F" w:rsidSect="006B175F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3F3E33"/>
    <w:rsid w:val="005016CD"/>
    <w:rsid w:val="006136E5"/>
    <w:rsid w:val="006325A2"/>
    <w:rsid w:val="00634D90"/>
    <w:rsid w:val="00667DF8"/>
    <w:rsid w:val="006B175F"/>
    <w:rsid w:val="008B4366"/>
    <w:rsid w:val="008C1733"/>
    <w:rsid w:val="00912D30"/>
    <w:rsid w:val="00930C91"/>
    <w:rsid w:val="00A37C8E"/>
    <w:rsid w:val="00AA658A"/>
    <w:rsid w:val="00AC1B53"/>
    <w:rsid w:val="00BD2CC9"/>
    <w:rsid w:val="00C6577A"/>
    <w:rsid w:val="00CE3E6F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ersonNam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325A2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93</Words>
  <Characters>535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20:57:03</dc:title>
  <dc:subject/>
  <dc:creator>lrpr13879</dc:creator>
  <cp:keywords/>
  <dc:description/>
  <cp:lastModifiedBy>lrpr13879</cp:lastModifiedBy>
  <cp:revision>1</cp:revision>
  <dcterms:created xsi:type="dcterms:W3CDTF">2004-07-07T18:51:00Z</dcterms:created>
  <dcterms:modified xsi:type="dcterms:W3CDTF">2004-07-07T18:52:00Z</dcterms:modified>
</cp:coreProperties>
</file>