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5FF3" w:rsidRDefault="00A85FF3" w:rsidP="0068793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57"/>
          <w:attr w:name="Hour" w:val="20"/>
        </w:smartTagPr>
        <w:r>
          <w:rPr>
            <w:rFonts w:ascii="Times New Roman" w:hAnsi="Times New Roman"/>
            <w:b/>
            <w:sz w:val="24"/>
          </w:rPr>
          <w:t>20:57:03</w:t>
        </w:r>
      </w:smartTag>
      <w:r>
        <w:rPr>
          <w:rFonts w:ascii="Times New Roman" w:hAnsi="Times New Roman"/>
          <w:b/>
          <w:sz w:val="24"/>
        </w:rPr>
        <w:t>:03.  Qualifications listed in application.</w:t>
      </w:r>
      <w:r>
        <w:rPr>
          <w:rFonts w:ascii="Times New Roman" w:hAnsi="Times New Roman"/>
          <w:sz w:val="24"/>
        </w:rPr>
        <w:t xml:space="preserve"> Applications for registry of a ve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nary technician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list the ve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nary services which, in the opinion of the applicant, by training and experience or course of study, the technician is qualified to perform and which the ve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narian intends the applicant to perform if registered as a ve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nary technician.  Both the applicant and the technician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certify that the technician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limit the services to be rendered to those for which the technician has been duly registered.</w:t>
      </w:r>
    </w:p>
    <w:p w:rsidR="00A85FF3" w:rsidRDefault="00A85FF3" w:rsidP="0068793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85FF3" w:rsidRDefault="00A85FF3" w:rsidP="0068793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Effective </w:t>
      </w:r>
      <w:smartTag w:uri="urn:schemas-microsoft-com:office:smarttags" w:element="date">
        <w:smartTagPr>
          <w:attr w:name="Year" w:val="1975"/>
          <w:attr w:name="Day" w:val="26"/>
          <w:attr w:name="Month" w:val="6"/>
        </w:smartTagPr>
        <w:r>
          <w:rPr>
            <w:rFonts w:ascii="Times New Roman" w:hAnsi="Times New Roman"/>
            <w:sz w:val="24"/>
          </w:rPr>
          <w:t>June 26, 1975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A85FF3" w:rsidRDefault="00A85FF3" w:rsidP="0068793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36-12-21.2.</w:t>
      </w:r>
    </w:p>
    <w:p w:rsidR="00A85FF3" w:rsidRDefault="00A85FF3" w:rsidP="0068793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36-12-21.3.</w:t>
      </w:r>
    </w:p>
    <w:p w:rsidR="00A85FF3" w:rsidRDefault="00A85FF3" w:rsidP="0068793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85FF3" w:rsidSect="00A85FF3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3F3E33"/>
    <w:rsid w:val="005016CD"/>
    <w:rsid w:val="006136E5"/>
    <w:rsid w:val="00634D90"/>
    <w:rsid w:val="00667DF8"/>
    <w:rsid w:val="0068793C"/>
    <w:rsid w:val="008B4366"/>
    <w:rsid w:val="008C1733"/>
    <w:rsid w:val="00912D30"/>
    <w:rsid w:val="00930C91"/>
    <w:rsid w:val="00A37C8E"/>
    <w:rsid w:val="00A85FF3"/>
    <w:rsid w:val="00AA658A"/>
    <w:rsid w:val="00AC1B53"/>
    <w:rsid w:val="00BD2CC9"/>
    <w:rsid w:val="00C6577A"/>
    <w:rsid w:val="00CE3E6F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8793C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104</Words>
  <Characters>594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2004-07-07T18:52:00Z</dcterms:created>
  <dcterms:modified xsi:type="dcterms:W3CDTF">2004-07-07T18:52:00Z</dcterms:modified>
</cp:coreProperties>
</file>