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5F0" w:rsidRDefault="00F945F0" w:rsidP="00B019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:06.  Personal supervision of ve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nary technician for three months.</w:t>
      </w:r>
      <w:r>
        <w:rPr>
          <w:rFonts w:ascii="Times New Roman" w:hAnsi="Times New Roman"/>
          <w:sz w:val="24"/>
        </w:rPr>
        <w:t xml:space="preserve"> A person employed and registered as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may not perform any services not person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supervised by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by whom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is employed for a period of three months following employment.</w:t>
      </w:r>
    </w:p>
    <w:p w:rsidR="00F945F0" w:rsidRDefault="00F945F0" w:rsidP="00B019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945F0" w:rsidRDefault="00F945F0" w:rsidP="00B019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F945F0" w:rsidRDefault="00F945F0" w:rsidP="00B019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36-12-21.2.</w:t>
      </w:r>
    </w:p>
    <w:p w:rsidR="00F945F0" w:rsidRDefault="00F945F0" w:rsidP="00B019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36-12-21.6.</w:t>
      </w:r>
    </w:p>
    <w:p w:rsidR="00F945F0" w:rsidRDefault="00F945F0" w:rsidP="00B019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945F0" w:rsidSect="00F945F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019BE"/>
    <w:rsid w:val="00BD2CC9"/>
    <w:rsid w:val="00C6577A"/>
    <w:rsid w:val="00CE3E6F"/>
    <w:rsid w:val="00F04922"/>
    <w:rsid w:val="00F46A0C"/>
    <w:rsid w:val="00F945F0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19B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2004-07-07T18:53:00Z</dcterms:created>
  <dcterms:modified xsi:type="dcterms:W3CDTF">2004-07-07T18:53:00Z</dcterms:modified>
</cp:coreProperties>
</file>