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01EA" w:rsidRDefault="00FD01EA" w:rsidP="00E8164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9"/>
          <w:attr w:name="Hour" w:val="20"/>
        </w:smartTagPr>
        <w:r>
          <w:rPr>
            <w:rFonts w:ascii="Times New Roman" w:hAnsi="Times New Roman"/>
            <w:b/>
            <w:sz w:val="24"/>
          </w:rPr>
          <w:t>20:59:01</w:t>
        </w:r>
      </w:smartTag>
      <w:r>
        <w:rPr>
          <w:rFonts w:ascii="Times New Roman" w:hAnsi="Times New Roman"/>
          <w:b/>
          <w:sz w:val="24"/>
        </w:rPr>
        <w:t>:18.  Transferred to § 20:59:01:07.01.</w:t>
      </w:r>
    </w:p>
    <w:p w:rsidR="00FD01EA" w:rsidRDefault="00FD01EA" w:rsidP="00E8164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D01EA" w:rsidSect="00FD01E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3E6F"/>
    <w:rsid w:val="00E81647"/>
    <w:rsid w:val="00F04922"/>
    <w:rsid w:val="00F46A0C"/>
    <w:rsid w:val="00FA23D2"/>
    <w:rsid w:val="00FB13E4"/>
    <w:rsid w:val="00FD01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1647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</Words>
  <Characters>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2004-07-08T19:48:00Z</dcterms:created>
  <dcterms:modified xsi:type="dcterms:W3CDTF">2004-07-08T19:48:00Z</dcterms:modified>
</cp:coreProperties>
</file>