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F35" w:rsidRDefault="00B95F35" w:rsidP="00F14A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20:59:03</w:t>
      </w:r>
    </w:p>
    <w:p w:rsidR="00B95F35" w:rsidRDefault="00B95F35" w:rsidP="00F14A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95F35" w:rsidRDefault="00B95F35" w:rsidP="00F14A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PROCEDURE</w:t>
      </w:r>
    </w:p>
    <w:p w:rsidR="00B95F35" w:rsidRDefault="00B95F35" w:rsidP="00F14A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4 SDR 82, effective June 6, 1978)</w:t>
      </w:r>
    </w:p>
    <w:p w:rsidR="00B95F35" w:rsidRDefault="00B95F35" w:rsidP="00F14A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95F35" w:rsidRDefault="00B95F35" w:rsidP="00F14A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B95F35" w:rsidSect="00B95F3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95F35"/>
    <w:rsid w:val="00BD2CC9"/>
    <w:rsid w:val="00C6577A"/>
    <w:rsid w:val="00CE3E6F"/>
    <w:rsid w:val="00F04922"/>
    <w:rsid w:val="00F14AA4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AA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20:59:03</dc:title>
  <dc:subject/>
  <dc:creator>lrpr13879</dc:creator>
  <cp:keywords/>
  <dc:description/>
  <cp:lastModifiedBy>lrpr13879</cp:lastModifiedBy>
  <cp:revision>1</cp:revision>
  <dcterms:created xsi:type="dcterms:W3CDTF">2004-07-08T20:01:00Z</dcterms:created>
  <dcterms:modified xsi:type="dcterms:W3CDTF">2004-07-08T20:01:00Z</dcterms:modified>
</cp:coreProperties>
</file>