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D43" w:rsidRDefault="00650D43" w:rsidP="0070083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20:59:06</w:t>
      </w:r>
    </w:p>
    <w:p w:rsidR="00650D43" w:rsidRDefault="00650D43" w:rsidP="0070083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50D43" w:rsidRDefault="00650D43" w:rsidP="0070083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EXAMINATIONS</w:t>
      </w:r>
    </w:p>
    <w:p w:rsidR="00650D43" w:rsidRDefault="00650D43" w:rsidP="0070083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50D43" w:rsidRDefault="00650D43" w:rsidP="0070083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50D43" w:rsidRDefault="00650D43" w:rsidP="0070083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50D43" w:rsidRDefault="00650D43" w:rsidP="0070083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9"/>
          <w:attr w:name="Hour" w:val="20"/>
        </w:smartTagPr>
        <w:r>
          <w:rPr>
            <w:rFonts w:ascii="Times New Roman" w:hAnsi="Times New Roman"/>
            <w:sz w:val="24"/>
          </w:rPr>
          <w:t>20:59:06:01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Examinations.</w:t>
      </w:r>
    </w:p>
    <w:p w:rsidR="00650D43" w:rsidRDefault="00650D43" w:rsidP="0070083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50D43" w:rsidRDefault="00650D43" w:rsidP="0070083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50D43" w:rsidSect="00650D4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50D43"/>
    <w:rsid w:val="00667DF8"/>
    <w:rsid w:val="00700837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0837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</Words>
  <Characters>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20:59:06</dc:title>
  <dc:subject/>
  <dc:creator>lrpr13879</dc:creator>
  <cp:keywords/>
  <dc:description/>
  <cp:lastModifiedBy>lrpr13879</cp:lastModifiedBy>
  <cp:revision>1</cp:revision>
  <dcterms:created xsi:type="dcterms:W3CDTF">2004-07-08T20:08:00Z</dcterms:created>
  <dcterms:modified xsi:type="dcterms:W3CDTF">2004-07-08T20:08:00Z</dcterms:modified>
</cp:coreProperties>
</file>