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5DE7" w:rsidRDefault="00095DE7" w:rsidP="00997AD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20:60:05:03.01.  Fee for initial licensure.</w:t>
      </w:r>
      <w:r>
        <w:rPr>
          <w:rFonts w:ascii="Times New Roman" w:hAnsi="Times New Roman"/>
          <w:sz w:val="24"/>
        </w:rPr>
        <w:t xml:space="preserve"> The fee for initial licensure is $200.</w:t>
      </w:r>
    </w:p>
    <w:p w:rsidR="00095DE7" w:rsidRDefault="00095DE7" w:rsidP="00997AD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95DE7" w:rsidRDefault="00095DE7" w:rsidP="00997AD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14, effective </w:t>
      </w:r>
      <w:smartTag w:uri="urn:schemas-microsoft-com:office:smarttags" w:element="date">
        <w:smartTagPr>
          <w:attr w:name="Year" w:val="1993"/>
          <w:attr w:name="Day" w:val="11"/>
          <w:attr w:name="Month" w:val="8"/>
        </w:smartTagPr>
        <w:r>
          <w:rPr>
            <w:rFonts w:ascii="Times New Roman" w:hAnsi="Times New Roman"/>
            <w:sz w:val="24"/>
          </w:rPr>
          <w:t>August 11, 1993</w:t>
        </w:r>
      </w:smartTag>
      <w:r>
        <w:rPr>
          <w:rFonts w:ascii="Times New Roman" w:hAnsi="Times New Roman"/>
          <w:sz w:val="24"/>
        </w:rPr>
        <w:t>.</w:t>
      </w:r>
    </w:p>
    <w:p w:rsidR="00095DE7" w:rsidRDefault="00095DE7" w:rsidP="00997AD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36-27A-22.1.</w:t>
      </w:r>
    </w:p>
    <w:p w:rsidR="00095DE7" w:rsidRDefault="00095DE7" w:rsidP="00997AD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36-27A-22.1.</w:t>
      </w:r>
    </w:p>
    <w:p w:rsidR="00095DE7" w:rsidRDefault="00095DE7" w:rsidP="00997AD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95DE7" w:rsidSect="00095DE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95DE7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997AD4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7AD4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30</Words>
  <Characters>177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2004-07-08T20:41:00Z</dcterms:created>
  <dcterms:modified xsi:type="dcterms:W3CDTF">2004-07-08T20:41:00Z</dcterms:modified>
</cp:coreProperties>
</file>