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7AA" w:rsidRPr="00CC6331" w:rsidRDefault="009457AA" w:rsidP="00CC63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C6331">
        <w:rPr>
          <w:szCs w:val="20"/>
        </w:rPr>
        <w:tab/>
      </w:r>
      <w:r w:rsidRPr="00CC6331">
        <w:rPr>
          <w:b/>
          <w:szCs w:val="20"/>
        </w:rPr>
        <w:t>20:60:05:04.  Renewal fee.</w:t>
      </w:r>
      <w:r w:rsidRPr="00CC6331">
        <w:rPr>
          <w:szCs w:val="20"/>
        </w:rPr>
        <w:t xml:space="preserve"> The annual renewal fee for a license is $300.</w:t>
      </w:r>
    </w:p>
    <w:p w:rsidR="009457AA" w:rsidRPr="00CC6331" w:rsidRDefault="009457AA" w:rsidP="00CC63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457AA" w:rsidRPr="00CC6331" w:rsidRDefault="009457AA" w:rsidP="00CC63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C6331">
        <w:rPr>
          <w:szCs w:val="20"/>
        </w:rPr>
        <w:tab/>
      </w:r>
      <w:r w:rsidRPr="00CC6331">
        <w:rPr>
          <w:b/>
          <w:szCs w:val="20"/>
        </w:rPr>
        <w:t>Source:</w:t>
      </w:r>
      <w:r w:rsidRPr="00CC6331">
        <w:rPr>
          <w:szCs w:val="20"/>
        </w:rPr>
        <w:t xml:space="preserve"> 8 SDR 92, effective </w:t>
      </w:r>
      <w:smartTag w:uri="urn:schemas-microsoft-com:office:smarttags" w:element="date">
        <w:smartTagPr>
          <w:attr w:name="Year" w:val="1982"/>
          <w:attr w:name="Day" w:val="3"/>
          <w:attr w:name="Month" w:val="2"/>
        </w:smartTagPr>
        <w:r w:rsidRPr="00CC6331">
          <w:rPr>
            <w:szCs w:val="20"/>
          </w:rPr>
          <w:t>February 3, 1982</w:t>
        </w:r>
      </w:smartTag>
      <w:r w:rsidRPr="00CC6331">
        <w:rPr>
          <w:szCs w:val="20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 w:rsidRPr="00CC6331">
          <w:rPr>
            <w:szCs w:val="20"/>
          </w:rPr>
          <w:t>July 1, 1986</w:t>
        </w:r>
      </w:smartTag>
      <w:r w:rsidRPr="00CC6331">
        <w:rPr>
          <w:szCs w:val="20"/>
        </w:rPr>
        <w:t xml:space="preserve">; 14 SDR 165, effective </w:t>
      </w:r>
      <w:smartTag w:uri="urn:schemas-microsoft-com:office:smarttags" w:element="date">
        <w:smartTagPr>
          <w:attr w:name="Year" w:val="1988"/>
          <w:attr w:name="Day" w:val="15"/>
          <w:attr w:name="Month" w:val="6"/>
        </w:smartTagPr>
        <w:r w:rsidRPr="00CC6331">
          <w:rPr>
            <w:szCs w:val="20"/>
          </w:rPr>
          <w:t>June 15, 1988</w:t>
        </w:r>
      </w:smartTag>
      <w:r w:rsidRPr="00CC6331">
        <w:rPr>
          <w:szCs w:val="20"/>
        </w:rPr>
        <w:t>; 20 SDR 14, effective August 11, 1993; 40 SDR 109, effective December 11, 2013.</w:t>
      </w:r>
    </w:p>
    <w:p w:rsidR="009457AA" w:rsidRPr="00CC6331" w:rsidRDefault="009457AA" w:rsidP="00CC63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C6331">
        <w:rPr>
          <w:szCs w:val="20"/>
        </w:rPr>
        <w:tab/>
      </w:r>
      <w:r w:rsidRPr="00CC6331">
        <w:rPr>
          <w:b/>
          <w:szCs w:val="20"/>
        </w:rPr>
        <w:t>General Authority:</w:t>
      </w:r>
      <w:r w:rsidRPr="00CC6331">
        <w:rPr>
          <w:szCs w:val="20"/>
        </w:rPr>
        <w:t xml:space="preserve"> SDCL 36-27A-24.</w:t>
      </w:r>
    </w:p>
    <w:p w:rsidR="009457AA" w:rsidRPr="00CC6331" w:rsidRDefault="009457AA" w:rsidP="00CC63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C6331">
        <w:rPr>
          <w:szCs w:val="20"/>
        </w:rPr>
        <w:tab/>
      </w:r>
      <w:r w:rsidRPr="00CC6331">
        <w:rPr>
          <w:b/>
          <w:szCs w:val="20"/>
        </w:rPr>
        <w:t>Law Implemented:</w:t>
      </w:r>
      <w:r w:rsidRPr="00CC6331">
        <w:rPr>
          <w:szCs w:val="20"/>
        </w:rPr>
        <w:t xml:space="preserve"> SDCL 36-27A-24.</w:t>
      </w:r>
    </w:p>
    <w:p w:rsidR="009457AA" w:rsidRPr="00CC6331" w:rsidRDefault="009457AA" w:rsidP="00CC63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sectPr w:rsidR="009457AA" w:rsidRPr="00CC633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C6331"/>
    <w:rsid w:val="00086AE4"/>
    <w:rsid w:val="00477B21"/>
    <w:rsid w:val="008B09BA"/>
    <w:rsid w:val="009457AA"/>
    <w:rsid w:val="009B13CF"/>
    <w:rsid w:val="00BD2079"/>
    <w:rsid w:val="00CC6331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2013-12-16T17:51:00Z</dcterms:created>
  <dcterms:modified xsi:type="dcterms:W3CDTF">2013-12-16T17:51:00Z</dcterms:modified>
</cp:coreProperties>
</file>