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D4E" w:rsidRDefault="00CE4D4E" w:rsidP="00AF16D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20:60:06</w:t>
      </w:r>
    </w:p>
    <w:p w:rsidR="00CE4D4E" w:rsidRDefault="00CE4D4E" w:rsidP="00AF16D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E4D4E" w:rsidRDefault="00CE4D4E" w:rsidP="00AF16D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ELIGIBILITY</w:t>
      </w:r>
    </w:p>
    <w:p w:rsidR="00CE4D4E" w:rsidRDefault="00CE4D4E" w:rsidP="00AF16D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E4D4E" w:rsidRDefault="00CE4D4E" w:rsidP="00AF16D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E4D4E" w:rsidRDefault="00CE4D4E" w:rsidP="00AF16D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E4D4E" w:rsidRDefault="00CE4D4E" w:rsidP="00AF16D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Supervisory relationship.</w:t>
      </w:r>
    </w:p>
    <w:p w:rsidR="00CE4D4E" w:rsidRDefault="00CE4D4E" w:rsidP="00AF16D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4D4E" w:rsidRDefault="00CE4D4E" w:rsidP="00AF16D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E4D4E" w:rsidSect="00CE4D4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AF16D6"/>
    <w:rsid w:val="00BD2CC9"/>
    <w:rsid w:val="00C6577A"/>
    <w:rsid w:val="00CE3E6F"/>
    <w:rsid w:val="00CE4D4E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16D6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20:60:06</dc:title>
  <dc:subject/>
  <dc:creator>lrpr13879</dc:creator>
  <cp:keywords/>
  <dc:description/>
  <cp:lastModifiedBy>lrpr13879</cp:lastModifiedBy>
  <cp:revision>1</cp:revision>
  <dcterms:created xsi:type="dcterms:W3CDTF">2004-07-08T20:43:00Z</dcterms:created>
  <dcterms:modified xsi:type="dcterms:W3CDTF">2004-07-08T20:43:00Z</dcterms:modified>
</cp:coreProperties>
</file>