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20:60:08</w:t>
      </w:r>
    </w:p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INTERNSHIPS</w:t>
      </w:r>
    </w:p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20:60:08:01</w:t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Supervised internship.</w:t>
      </w:r>
    </w:p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76D79" w:rsidRDefault="00A76D79" w:rsidP="00836AE8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76D79" w:rsidSect="00A76D79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36AE8"/>
    <w:rsid w:val="008B4366"/>
    <w:rsid w:val="008C1733"/>
    <w:rsid w:val="00912D30"/>
    <w:rsid w:val="00930C91"/>
    <w:rsid w:val="00A37C8E"/>
    <w:rsid w:val="00A76D79"/>
    <w:rsid w:val="00AA658A"/>
    <w:rsid w:val="00AC1B53"/>
    <w:rsid w:val="00BD2CC9"/>
    <w:rsid w:val="00C6577A"/>
    <w:rsid w:val="00CE3E6F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6AE8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20:60:08</dc:title>
  <dc:subject/>
  <dc:creator>lrpr13879</dc:creator>
  <cp:keywords/>
  <dc:description/>
  <cp:lastModifiedBy>lrpr13879</cp:lastModifiedBy>
  <cp:revision>1</cp:revision>
  <dcterms:created xsi:type="dcterms:W3CDTF">2004-07-08T20:45:00Z</dcterms:created>
  <dcterms:modified xsi:type="dcterms:W3CDTF">2004-07-08T20:45:00Z</dcterms:modified>
</cp:coreProperties>
</file>