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1F16" w:rsidRDefault="00E21F16" w:rsidP="009C0F4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20:63:01:04.  Revision of physician's written protocol.</w:t>
      </w:r>
      <w:r>
        <w:rPr>
          <w:rFonts w:ascii="Times New Roman" w:hAnsi="Times New Roman" w:cs="Times New Roman"/>
          <w:sz w:val="24"/>
          <w:szCs w:val="24"/>
        </w:rPr>
        <w:t xml:space="preserve"> The physician's written protocol may be modified from time to time if the team physician determines that through training or experience the functions and procedures performed by the athletic trainer should be revised.</w:t>
      </w:r>
    </w:p>
    <w:p w:rsidR="00E21F16" w:rsidRDefault="00E21F16" w:rsidP="009C0F4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E21F16" w:rsidRDefault="00E21F16" w:rsidP="009C0F4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13 SDR 9, effective </w:t>
      </w:r>
      <w:smartTag w:uri="urn:schemas-microsoft-com:office:smarttags" w:element="date">
        <w:smartTagPr>
          <w:attr w:name="Year" w:val="1986"/>
          <w:attr w:name="Day" w:val="4"/>
          <w:attr w:name="Month" w:val="8"/>
        </w:smartTagPr>
        <w:r>
          <w:rPr>
            <w:rFonts w:ascii="Times New Roman" w:hAnsi="Times New Roman" w:cs="Times New Roman"/>
            <w:sz w:val="24"/>
            <w:szCs w:val="24"/>
          </w:rPr>
          <w:t>August 4, 1986</w:t>
        </w:r>
      </w:smartTag>
      <w:r>
        <w:rPr>
          <w:rFonts w:ascii="Times New Roman" w:hAnsi="Times New Roman" w:cs="Times New Roman"/>
          <w:sz w:val="24"/>
          <w:szCs w:val="24"/>
        </w:rPr>
        <w:t>.</w:t>
      </w:r>
    </w:p>
    <w:p w:rsidR="00E21F16" w:rsidRDefault="00E21F16" w:rsidP="009C0F4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36-29-17.</w:t>
      </w:r>
    </w:p>
    <w:p w:rsidR="00E21F16" w:rsidRDefault="00E21F16" w:rsidP="009C0F4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36-29-1(2).</w:t>
      </w:r>
    </w:p>
    <w:p w:rsidR="00E21F16" w:rsidRDefault="00E21F16" w:rsidP="009C0F4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E21F16" w:rsidSect="00E21F16">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5016CD"/>
    <w:rsid w:val="006136E5"/>
    <w:rsid w:val="00634D90"/>
    <w:rsid w:val="00667DF8"/>
    <w:rsid w:val="008B4366"/>
    <w:rsid w:val="008C1733"/>
    <w:rsid w:val="00912D30"/>
    <w:rsid w:val="00930C91"/>
    <w:rsid w:val="009C0F47"/>
    <w:rsid w:val="00A37C8E"/>
    <w:rsid w:val="00AA658A"/>
    <w:rsid w:val="00AC1B53"/>
    <w:rsid w:val="00BD2CC9"/>
    <w:rsid w:val="00C6577A"/>
    <w:rsid w:val="00CE3E6F"/>
    <w:rsid w:val="00E21F16"/>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0F47"/>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58</Words>
  <Characters>334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2004-07-14T16:46:00Z</dcterms:created>
  <dcterms:modified xsi:type="dcterms:W3CDTF">2004-07-14T16:46:00Z</dcterms:modified>
</cp:coreProperties>
</file>