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87F" w:rsidRDefault="0066087F" w:rsidP="004D2A0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20:66:01:02.  Reciprocity fee.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66087F" w:rsidRDefault="0066087F" w:rsidP="004D2A0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6087F" w:rsidRDefault="0066087F" w:rsidP="004D2A0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15 SDR 40, effective </w:t>
      </w:r>
      <w:smartTag w:uri="urn:schemas-microsoft-com:office:smarttags" w:element="date">
        <w:smartTagPr>
          <w:attr w:name="Year" w:val="1988"/>
          <w:attr w:name="Day" w:val="13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13, 1988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34 SDR 93, effective </w:t>
      </w:r>
      <w:smartTag w:uri="urn:schemas-microsoft-com:office:smarttags" w:element="date">
        <w:smartTagPr>
          <w:attr w:name="Year" w:val="2007"/>
          <w:attr w:name="Day" w:val="17"/>
          <w:attr w:name="Month" w:val="10"/>
        </w:smartTagPr>
        <w:r>
          <w:rPr>
            <w:rFonts w:ascii="Times New Roman" w:hAnsi="Times New Roman" w:cs="Times New Roman"/>
            <w:sz w:val="24"/>
            <w:szCs w:val="24"/>
          </w:rPr>
          <w:t>October 17, 2007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66087F" w:rsidRDefault="0066087F" w:rsidP="004D2A0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66087F" w:rsidSect="0066087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2A0F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087F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2A0F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21</Words>
  <Characters>122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2007-10-11T22:12:00Z</dcterms:created>
  <dcterms:modified xsi:type="dcterms:W3CDTF">2007-10-11T22:13:00Z</dcterms:modified>
</cp:coreProperties>
</file>