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2EE" w:rsidRDefault="006642EE" w:rsidP="0014452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20:66:01:03.  Annual license renewal fee.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6642EE" w:rsidRDefault="006642EE" w:rsidP="0014452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42EE" w:rsidRDefault="006642EE" w:rsidP="0014452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15 SDR 40, effective </w:t>
      </w:r>
      <w:smartTag w:uri="urn:schemas-microsoft-com:office:smarttags" w:element="date">
        <w:smartTagPr>
          <w:attr w:name="Year" w:val="1988"/>
          <w:attr w:name="Day" w:val="13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13, 1988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17, 2007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6642EE" w:rsidRDefault="006642EE" w:rsidP="0014452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6642EE" w:rsidSect="006642E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4526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2EE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526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2007-10-11T22:13:00Z</dcterms:created>
  <dcterms:modified xsi:type="dcterms:W3CDTF">2007-10-11T22:13:00Z</dcterms:modified>
</cp:coreProperties>
</file>