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43EE" w:rsidRDefault="00B543EE" w:rsidP="00EE1AE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20:67:04</w:t>
      </w:r>
    </w:p>
    <w:p w:rsidR="00B543EE" w:rsidRDefault="00B543EE" w:rsidP="00EE1AE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543EE" w:rsidRDefault="00B543EE" w:rsidP="00EE1AE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RECORD KEEPING</w:t>
      </w:r>
    </w:p>
    <w:p w:rsidR="00B543EE" w:rsidRDefault="00B543EE" w:rsidP="00EE1AE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543EE" w:rsidRDefault="00B543EE" w:rsidP="00EE1AE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543EE" w:rsidRDefault="00B543EE" w:rsidP="00EE1AE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B543EE" w:rsidRDefault="00B543EE" w:rsidP="00EE1AE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</w:t>
      </w:r>
      <w:smartTag w:uri="urn:schemas-microsoft-com:office:smarttags" w:element="time">
        <w:smartTagPr>
          <w:attr w:name="Minute" w:val="1"/>
          <w:attr w:name="Hour" w:val="16"/>
        </w:smartTagPr>
        <w:r>
          <w:rPr>
            <w:rFonts w:ascii="Times New Roman" w:hAnsi="Times New Roman"/>
            <w:sz w:val="24"/>
          </w:rPr>
          <w:t>04:01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Record keeping.</w:t>
      </w:r>
    </w:p>
    <w:p w:rsidR="00B543EE" w:rsidRDefault="00B543EE" w:rsidP="00EE1AE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20:67:04:02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Retention and inspection of records.</w:t>
      </w:r>
    </w:p>
    <w:p w:rsidR="00B543EE" w:rsidRDefault="00B543EE" w:rsidP="00EE1AE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20:67:04:03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Retrieval of records.</w:t>
      </w:r>
    </w:p>
    <w:p w:rsidR="00B543EE" w:rsidRDefault="00B543EE" w:rsidP="00EE1AE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</w:t>
      </w:r>
      <w:smartTag w:uri="urn:schemas-microsoft-com:office:smarttags" w:element="time">
        <w:smartTagPr>
          <w:attr w:name="Minute" w:val="4"/>
          <w:attr w:name="Hour" w:val="16"/>
        </w:smartTagPr>
        <w:r>
          <w:rPr>
            <w:rFonts w:ascii="Times New Roman" w:hAnsi="Times New Roman"/>
            <w:sz w:val="24"/>
          </w:rPr>
          <w:t>04:04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Financial records treated as confidential materials.</w:t>
      </w:r>
    </w:p>
    <w:p w:rsidR="00B543EE" w:rsidRDefault="00B543EE" w:rsidP="00EE1AE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B543EE" w:rsidRDefault="00B543EE" w:rsidP="00EE1AE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B543EE" w:rsidSect="00B543E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543EE"/>
    <w:rsid w:val="00BD2CC9"/>
    <w:rsid w:val="00C6577A"/>
    <w:rsid w:val="00C863A1"/>
    <w:rsid w:val="00CE3E6F"/>
    <w:rsid w:val="00E52ADD"/>
    <w:rsid w:val="00EE1AE9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1AE9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33</Words>
  <Characters>192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20:67:04</dc:title>
  <dc:subject/>
  <dc:creator>lrpr13879</dc:creator>
  <cp:keywords/>
  <dc:description/>
  <cp:lastModifiedBy>lrpr13879</cp:lastModifiedBy>
  <cp:revision>1</cp:revision>
  <dcterms:created xsi:type="dcterms:W3CDTF">2004-07-14T17:11:00Z</dcterms:created>
  <dcterms:modified xsi:type="dcterms:W3CDTF">2004-07-14T17:11:00Z</dcterms:modified>
</cp:coreProperties>
</file>