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0A2" w:rsidRDefault="000B10A2" w:rsidP="009F55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15:01</w:t>
        </w:r>
      </w:smartTag>
    </w:p>
    <w:p w:rsidR="000B10A2" w:rsidRDefault="000B10A2" w:rsidP="009F55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B10A2" w:rsidRDefault="000B10A2" w:rsidP="009F55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GASOLINE SPECIFICATIONS</w:t>
      </w:r>
    </w:p>
    <w:p w:rsidR="000B10A2" w:rsidRDefault="000B10A2" w:rsidP="009F55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16 SDR 84, effective November 9, 1989)</w:t>
      </w:r>
    </w:p>
    <w:p w:rsidR="000B10A2" w:rsidRDefault="000B10A2" w:rsidP="009F55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B10A2" w:rsidRDefault="000B10A2" w:rsidP="009F55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0B10A2" w:rsidSect="000B10A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0B10A2"/>
    <w:rsid w:val="00120C6B"/>
    <w:rsid w:val="00152A29"/>
    <w:rsid w:val="00161917"/>
    <w:rsid w:val="00166DFE"/>
    <w:rsid w:val="0021363D"/>
    <w:rsid w:val="002223DF"/>
    <w:rsid w:val="0029344D"/>
    <w:rsid w:val="002B1A53"/>
    <w:rsid w:val="002B626E"/>
    <w:rsid w:val="002C74CD"/>
    <w:rsid w:val="00340F23"/>
    <w:rsid w:val="00362647"/>
    <w:rsid w:val="003908FC"/>
    <w:rsid w:val="003E2483"/>
    <w:rsid w:val="00447E59"/>
    <w:rsid w:val="0046067D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973214"/>
    <w:rsid w:val="009F55AE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55A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20:15:01</dc:title>
  <dc:subject/>
  <dc:creator>lrpr15454</dc:creator>
  <cp:keywords/>
  <dc:description/>
  <cp:lastModifiedBy>lrpr15454</cp:lastModifiedBy>
  <cp:revision>1</cp:revision>
  <dcterms:created xsi:type="dcterms:W3CDTF">2004-06-17T19:28:00Z</dcterms:created>
  <dcterms:modified xsi:type="dcterms:W3CDTF">2004-06-17T19:29:00Z</dcterms:modified>
</cp:coreProperties>
</file>