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67C" w:rsidRDefault="0060567C" w:rsidP="00C124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b/>
            <w:sz w:val="24"/>
          </w:rPr>
          <w:t>15:02</w:t>
        </w:r>
      </w:smartTag>
    </w:p>
    <w:p w:rsidR="0060567C" w:rsidRDefault="0060567C" w:rsidP="00C124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0567C" w:rsidRDefault="0060567C" w:rsidP="00C124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KEROSENE SPECIFICATIONS</w:t>
      </w:r>
    </w:p>
    <w:p w:rsidR="0060567C" w:rsidRDefault="0060567C" w:rsidP="00C124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16 SDR 84, effective November 9, 1989)</w:t>
      </w:r>
    </w:p>
    <w:p w:rsidR="0060567C" w:rsidRDefault="0060567C" w:rsidP="00C124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0567C" w:rsidRDefault="0060567C" w:rsidP="00C124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60567C" w:rsidSect="0060567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47E59"/>
    <w:rsid w:val="0046067D"/>
    <w:rsid w:val="004E2C32"/>
    <w:rsid w:val="005660EA"/>
    <w:rsid w:val="00584838"/>
    <w:rsid w:val="00595E43"/>
    <w:rsid w:val="00604CCE"/>
    <w:rsid w:val="0060567C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1249B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249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</Words>
  <Characters>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20:15:02</dc:title>
  <dc:subject/>
  <dc:creator>lrpr15454</dc:creator>
  <cp:keywords/>
  <dc:description/>
  <cp:lastModifiedBy>lrpr15454</cp:lastModifiedBy>
  <cp:revision>1</cp:revision>
  <dcterms:created xsi:type="dcterms:W3CDTF">2004-06-17T19:29:00Z</dcterms:created>
  <dcterms:modified xsi:type="dcterms:W3CDTF">2004-06-17T19:29:00Z</dcterms:modified>
</cp:coreProperties>
</file>