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F18" w:rsidRDefault="00B35F18" w:rsidP="00721E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5"/>
        </w:smartTagPr>
        <w:r>
          <w:rPr>
            <w:rFonts w:ascii="Times New Roman" w:hAnsi="Times New Roman"/>
            <w:b/>
            <w:sz w:val="24"/>
          </w:rPr>
          <w:t>20:15:06</w:t>
        </w:r>
      </w:smartTag>
      <w:r>
        <w:rPr>
          <w:rFonts w:ascii="Times New Roman" w:hAnsi="Times New Roman"/>
          <w:b/>
          <w:sz w:val="24"/>
        </w:rPr>
        <w:t>:02.  Standards of safety.</w:t>
      </w:r>
      <w:r>
        <w:rPr>
          <w:rFonts w:ascii="Times New Roman" w:hAnsi="Times New Roman"/>
          <w:sz w:val="24"/>
        </w:rPr>
        <w:t xml:space="preserve"> The standards to be used when making safety inspections of bulk liquid petroleum gas facilities are the standards of safety in chapter 61:15:01.</w:t>
      </w:r>
    </w:p>
    <w:p w:rsidR="00B35F18" w:rsidRDefault="00B35F18" w:rsidP="00721E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5F18" w:rsidRDefault="00B35F18" w:rsidP="00721E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168, effective </w:t>
      </w:r>
      <w:smartTag w:uri="urn:schemas-microsoft-com:office:smarttags" w:element="date">
        <w:smartTagPr>
          <w:attr w:name="Month" w:val="6"/>
          <w:attr w:name="Day" w:val="7"/>
          <w:attr w:name="Year" w:val="1998"/>
        </w:smartTagPr>
        <w:r>
          <w:rPr>
            <w:rFonts w:ascii="Times New Roman" w:hAnsi="Times New Roman"/>
            <w:sz w:val="24"/>
          </w:rPr>
          <w:t>June 7, 1998</w:t>
        </w:r>
      </w:smartTag>
      <w:r>
        <w:rPr>
          <w:rFonts w:ascii="Times New Roman" w:hAnsi="Times New Roman"/>
          <w:sz w:val="24"/>
        </w:rPr>
        <w:t>.</w:t>
      </w:r>
    </w:p>
    <w:p w:rsidR="00B35F18" w:rsidRDefault="00B35F18" w:rsidP="00721E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34-39-3.</w:t>
      </w:r>
    </w:p>
    <w:p w:rsidR="00B35F18" w:rsidRDefault="00B35F18" w:rsidP="00721E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34-39-3.</w:t>
      </w:r>
    </w:p>
    <w:p w:rsidR="00B35F18" w:rsidRDefault="00B35F18" w:rsidP="00721E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5F18" w:rsidSect="00B35F1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47E59"/>
    <w:rsid w:val="0046067D"/>
    <w:rsid w:val="004B5CC2"/>
    <w:rsid w:val="004E2C32"/>
    <w:rsid w:val="005660EA"/>
    <w:rsid w:val="00584838"/>
    <w:rsid w:val="00595E43"/>
    <w:rsid w:val="00604CCE"/>
    <w:rsid w:val="006F473A"/>
    <w:rsid w:val="00706298"/>
    <w:rsid w:val="00721E4A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35F18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1E4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Pirnat, Marge</cp:lastModifiedBy>
  <cp:revision>2</cp:revision>
  <dcterms:created xsi:type="dcterms:W3CDTF">2004-06-17T19:32:00Z</dcterms:created>
  <dcterms:modified xsi:type="dcterms:W3CDTF">2012-07-10T21:08:00Z</dcterms:modified>
</cp:coreProperties>
</file>