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b/>
            <w:sz w:val="24"/>
          </w:rPr>
          <w:t>09:01</w:t>
        </w:r>
      </w:smartTag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sz w:val="24"/>
          </w:rPr>
          <w:t>12:09:01:01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sz w:val="24"/>
          </w:rPr>
          <w:t>12:09:01:02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Obtaining a declaratory ruling.</w:t>
      </w: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sz w:val="24"/>
          </w:rPr>
          <w:t>12:09:01:03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Council action on petition.</w:t>
      </w: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sz w:val="24"/>
          </w:rPr>
          <w:t>12:09:01:04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contested case hearing.</w:t>
      </w: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9"/>
          <w:attr w:name="Hour" w:val="12"/>
        </w:smartTagPr>
        <w:r>
          <w:rPr>
            <w:rFonts w:ascii="Times New Roman" w:hAnsi="Times New Roman"/>
            <w:sz w:val="24"/>
          </w:rPr>
          <w:t>12:09:01:05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hearing.</w:t>
      </w: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F72B1" w:rsidRDefault="000F72B1" w:rsidP="00C84CD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F72B1" w:rsidSect="000F72B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0F72B1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84CD1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4CD1"/>
    <w:pPr>
      <w:overflowPunct w:val="0"/>
      <w:autoSpaceDE w:val="0"/>
      <w:autoSpaceDN w:val="0"/>
      <w:adjustRightInd w:val="0"/>
      <w:textAlignment w:val="baseline"/>
    </w:pPr>
    <w:rPr>
      <w:rFonts w:ascii="CG Times (W1)" w:hAnsi="CG Times (W1)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12:09:01</dc:title>
  <dc:subject/>
  <dc:creator>lrpr15454</dc:creator>
  <cp:keywords/>
  <dc:description/>
  <cp:lastModifiedBy>lrpr15454</cp:lastModifiedBy>
  <cp:revision>1</cp:revision>
  <dcterms:created xsi:type="dcterms:W3CDTF">2004-06-03T19:33:00Z</dcterms:created>
  <dcterms:modified xsi:type="dcterms:W3CDTF">2004-06-03T19:33:00Z</dcterms:modified>
</cp:coreProperties>
</file>