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C77" w:rsidRDefault="00B17C77">
      <w:pPr>
        <w:jc w:val="center"/>
        <w:rPr>
          <w:b/>
        </w:rPr>
      </w:pPr>
      <w:r>
        <w:rPr>
          <w:b/>
        </w:rPr>
        <w:t>ARTICLE 20:26 TO 20:35</w:t>
      </w:r>
    </w:p>
    <w:p w:rsidR="00B17C77" w:rsidRDefault="00B17C77">
      <w:pPr>
        <w:jc w:val="center"/>
        <w:rPr>
          <w:b/>
        </w:rPr>
      </w:pPr>
    </w:p>
    <w:p w:rsidR="00B17C77" w:rsidRDefault="00B17C77">
      <w:pPr>
        <w:jc w:val="center"/>
        <w:rPr>
          <w:b/>
        </w:rPr>
      </w:pPr>
      <w:r>
        <w:rPr>
          <w:b/>
        </w:rPr>
        <w:t>RESERVED</w:t>
      </w:r>
    </w:p>
    <w:sectPr w:rsidR="00B17C77" w:rsidSect="00B17C7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20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6DE3"/>
    <w:rsid w:val="00AB6F6E"/>
    <w:rsid w:val="00B17C77"/>
    <w:rsid w:val="00F56DE3"/>
    <w:rsid w:val="00FC24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color w:val="000000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</Words>
  <Characters>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20:26 TO 20:35</dc:title>
  <dc:subject/>
  <dc:creator>LRPR14533</dc:creator>
  <cp:keywords/>
  <dc:description/>
  <cp:lastModifiedBy>lrpr14533</cp:lastModifiedBy>
  <cp:revision>2</cp:revision>
  <dcterms:created xsi:type="dcterms:W3CDTF">2004-08-08T16:27:00Z</dcterms:created>
  <dcterms:modified xsi:type="dcterms:W3CDTF">2004-08-08T16:27:00Z</dcterms:modified>
</cp:coreProperties>
</file>