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1D64" w:rsidRDefault="00D31D64" w:rsidP="00267B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9"/>
          <w:attr w:name="Hour" w:val="12"/>
        </w:smartTagPr>
        <w:r>
          <w:rPr>
            <w:rFonts w:ascii="Times New Roman" w:hAnsi="Times New Roman"/>
            <w:b/>
            <w:sz w:val="24"/>
          </w:rPr>
          <w:t>12:09:04</w:t>
        </w:r>
      </w:smartTag>
      <w:r>
        <w:rPr>
          <w:rFonts w:ascii="Times New Roman" w:hAnsi="Times New Roman"/>
          <w:b/>
          <w:sz w:val="24"/>
        </w:rPr>
        <w:t>:03.  Notice of vacancy.</w:t>
      </w:r>
      <w:r>
        <w:rPr>
          <w:rFonts w:ascii="Times New Roman" w:hAnsi="Times New Roman"/>
          <w:sz w:val="24"/>
        </w:rPr>
        <w:t xml:space="preserve"> The council shall publish once each week for two consecutive weeks a notice setting forth vacancies that will occur by completion of the terms of the council members. The last publication may not be less than 10 or more than 20 days before the final deadline for filing nominating petitions. The notice shall state the time and place where nominating petitions may be filed for the vacancies. The notice shall be published in at least one newspaper of general circulation in each council district from which a council member will be elected.</w:t>
      </w:r>
    </w:p>
    <w:p w:rsidR="00D31D64" w:rsidRDefault="00D31D64" w:rsidP="00267B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1D64" w:rsidRDefault="00D31D64" w:rsidP="00267B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88, effective </w:t>
      </w:r>
      <w:smartTag w:uri="urn:schemas-microsoft-com:office:smarttags" w:element="date">
        <w:smartTagPr>
          <w:attr w:name="Year" w:val="1985"/>
          <w:attr w:name="Day" w:val="8"/>
          <w:attr w:name="Month" w:val="1"/>
        </w:smartTagPr>
        <w:r>
          <w:rPr>
            <w:rFonts w:ascii="Times New Roman" w:hAnsi="Times New Roman"/>
            <w:sz w:val="24"/>
          </w:rPr>
          <w:t>January 8, 1985</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D31D64" w:rsidRDefault="00D31D64" w:rsidP="00267B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38-29-3.</w:t>
      </w:r>
    </w:p>
    <w:p w:rsidR="00D31D64" w:rsidRDefault="00D31D64" w:rsidP="00267B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38-29-3.</w:t>
      </w:r>
    </w:p>
    <w:p w:rsidR="00D31D64" w:rsidRDefault="00D31D64" w:rsidP="00267B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31D64" w:rsidSect="00D31D6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67B36"/>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31D64"/>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7B36"/>
    <w:pPr>
      <w:overflowPunct w:val="0"/>
      <w:autoSpaceDE w:val="0"/>
      <w:autoSpaceDN w:val="0"/>
      <w:adjustRightInd w:val="0"/>
      <w:textAlignment w:val="baseline"/>
    </w:pPr>
    <w:rPr>
      <w:rFonts w:ascii="CG Times (W1)" w:hAnsi="CG Times (W1)"/>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110</Words>
  <Characters>629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2004-06-03T19:51:00Z</dcterms:created>
  <dcterms:modified xsi:type="dcterms:W3CDTF">2004-06-03T19:51:00Z</dcterms:modified>
</cp:coreProperties>
</file>