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563C" w:rsidRDefault="0023563C" w:rsidP="00E334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9"/>
          <w:attr w:name="Hour" w:val="20"/>
        </w:smartTagPr>
        <w:r>
          <w:rPr>
            <w:rFonts w:ascii="Times New Roman" w:hAnsi="Times New Roman"/>
            <w:b/>
            <w:sz w:val="24"/>
          </w:rPr>
          <w:t>20:39:02</w:t>
        </w:r>
      </w:smartTag>
      <w:r>
        <w:rPr>
          <w:rFonts w:ascii="Times New Roman" w:hAnsi="Times New Roman"/>
          <w:b/>
          <w:sz w:val="24"/>
        </w:rPr>
        <w:t>:05.  Specific sanitation requirements for barber schools.</w:t>
      </w:r>
      <w:r>
        <w:rPr>
          <w:rFonts w:ascii="Times New Roman" w:hAnsi="Times New Roman"/>
          <w:sz w:val="24"/>
        </w:rPr>
        <w:t xml:space="preserve"> Each barber school shall observe the following sanitation requirements:</w:t>
      </w:r>
    </w:p>
    <w:p w:rsidR="0023563C" w:rsidRDefault="0023563C" w:rsidP="00E334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3563C" w:rsidRDefault="0023563C" w:rsidP="00E334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Each school must be equipped with one high-frequency apparatus for each 10 students; one ultra-violet and one infra-red ray lamp for each 20 students; one hair dryer for each 20 students; one massage machine with applicators; one stimulax type vibrator for each 10 students; one scalp steamer for each 20 students; one white, one red, and one blue dermal light; and one high power microscope for bacteria and hair study;</w:t>
      </w:r>
    </w:p>
    <w:p w:rsidR="0023563C" w:rsidRDefault="0023563C" w:rsidP="00E334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3563C" w:rsidRDefault="0023563C" w:rsidP="00E334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Each school must maintain a supply of linens, jackets, or uniforms for instructors and students;</w:t>
      </w:r>
    </w:p>
    <w:p w:rsidR="0023563C" w:rsidRDefault="0023563C" w:rsidP="00E334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3563C" w:rsidRDefault="0023563C" w:rsidP="00E334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school may not permit smoking in the workrooms or classrooms of the school by either instructors or students;</w:t>
      </w:r>
    </w:p>
    <w:p w:rsidR="0023563C" w:rsidRDefault="0023563C" w:rsidP="00E334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3563C" w:rsidRDefault="0023563C" w:rsidP="00E334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Each school shall provide clean, airy cloakrooms, a separate lecture room, and space for a manager's office;</w:t>
      </w:r>
    </w:p>
    <w:p w:rsidR="0023563C" w:rsidRDefault="0023563C" w:rsidP="00E334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3563C" w:rsidRDefault="0023563C" w:rsidP="00E334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Each student shall be supplied with a hamper for soiled towels and one wastepaper container. One towel cabinet shall be provided for each two students. Each school shall provide one electric latherizer for each two students enrolled in the senior department.</w:t>
      </w:r>
    </w:p>
    <w:p w:rsidR="0023563C" w:rsidRDefault="0023563C" w:rsidP="00E334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3563C" w:rsidRDefault="0023563C" w:rsidP="00E334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23563C" w:rsidRDefault="0023563C" w:rsidP="00E334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36-14-9.</w:t>
      </w:r>
    </w:p>
    <w:p w:rsidR="0023563C" w:rsidRDefault="0023563C" w:rsidP="00E334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36-14-9.</w:t>
      </w:r>
    </w:p>
    <w:p w:rsidR="0023563C" w:rsidRDefault="0023563C" w:rsidP="00E334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3563C" w:rsidSect="0023563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1363D"/>
    <w:rsid w:val="002223DF"/>
    <w:rsid w:val="0023563C"/>
    <w:rsid w:val="00251B6F"/>
    <w:rsid w:val="0029344D"/>
    <w:rsid w:val="002B1A53"/>
    <w:rsid w:val="002B626E"/>
    <w:rsid w:val="002C74CD"/>
    <w:rsid w:val="00340F23"/>
    <w:rsid w:val="00362647"/>
    <w:rsid w:val="003908FC"/>
    <w:rsid w:val="003E2483"/>
    <w:rsid w:val="00411FFD"/>
    <w:rsid w:val="00447E59"/>
    <w:rsid w:val="0046067D"/>
    <w:rsid w:val="004E2C32"/>
    <w:rsid w:val="005660EA"/>
    <w:rsid w:val="00584838"/>
    <w:rsid w:val="00595E43"/>
    <w:rsid w:val="00604CCE"/>
    <w:rsid w:val="0067306A"/>
    <w:rsid w:val="006F473A"/>
    <w:rsid w:val="00706298"/>
    <w:rsid w:val="00756965"/>
    <w:rsid w:val="00790339"/>
    <w:rsid w:val="007B3147"/>
    <w:rsid w:val="00833E32"/>
    <w:rsid w:val="00855D0C"/>
    <w:rsid w:val="00866F5E"/>
    <w:rsid w:val="008A2F70"/>
    <w:rsid w:val="008D3A69"/>
    <w:rsid w:val="008F0EA8"/>
    <w:rsid w:val="00914265"/>
    <w:rsid w:val="00973214"/>
    <w:rsid w:val="00A04525"/>
    <w:rsid w:val="00A50166"/>
    <w:rsid w:val="00A544F7"/>
    <w:rsid w:val="00A663CC"/>
    <w:rsid w:val="00A87BF6"/>
    <w:rsid w:val="00AA356A"/>
    <w:rsid w:val="00B610D9"/>
    <w:rsid w:val="00B971D1"/>
    <w:rsid w:val="00C23245"/>
    <w:rsid w:val="00C41AFE"/>
    <w:rsid w:val="00C626B9"/>
    <w:rsid w:val="00CC7638"/>
    <w:rsid w:val="00CE017A"/>
    <w:rsid w:val="00D26D2C"/>
    <w:rsid w:val="00D60F9C"/>
    <w:rsid w:val="00D77591"/>
    <w:rsid w:val="00E33443"/>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344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196</Words>
  <Characters>1123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2004-06-29T16:49:00Z</dcterms:created>
  <dcterms:modified xsi:type="dcterms:W3CDTF">2004-06-29T16:49:00Z</dcterms:modified>
</cp:coreProperties>
</file>