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264B" w:rsidRDefault="006B264B" w:rsidP="00364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9"/>
          <w:attr w:name="Hour" w:val="12"/>
        </w:smartTagPr>
        <w:r>
          <w:rPr>
            <w:rFonts w:ascii="Times New Roman" w:hAnsi="Times New Roman"/>
            <w:b/>
            <w:sz w:val="24"/>
          </w:rPr>
          <w:t>12:09:04</w:t>
        </w:r>
      </w:smartTag>
      <w:r>
        <w:rPr>
          <w:rFonts w:ascii="Times New Roman" w:hAnsi="Times New Roman"/>
          <w:b/>
          <w:sz w:val="24"/>
        </w:rPr>
        <w:t>:10.  Election contests and recounts.</w:t>
      </w:r>
      <w:r>
        <w:rPr>
          <w:rFonts w:ascii="Times New Roman" w:hAnsi="Times New Roman"/>
          <w:sz w:val="24"/>
        </w:rPr>
        <w:t xml:space="preserve"> Recounts and election contests shall be conducted pursuant to the procedures set forth in SDCL 12-21 and 12-22.</w:t>
      </w:r>
    </w:p>
    <w:p w:rsidR="006B264B" w:rsidRDefault="006B264B" w:rsidP="00364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B264B" w:rsidRDefault="006B264B" w:rsidP="00364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88, effective </w:t>
      </w:r>
      <w:smartTag w:uri="urn:schemas-microsoft-com:office:smarttags" w:element="date">
        <w:smartTagPr>
          <w:attr w:name="Year" w:val="1985"/>
          <w:attr w:name="Day" w:val="8"/>
          <w:attr w:name="Month" w:val="1"/>
        </w:smartTagPr>
        <w:r>
          <w:rPr>
            <w:rFonts w:ascii="Times New Roman" w:hAnsi="Times New Roman"/>
            <w:sz w:val="24"/>
          </w:rPr>
          <w:t>January 8, 1985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6B264B" w:rsidRDefault="006B264B" w:rsidP="00364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38-29-3.</w:t>
      </w:r>
    </w:p>
    <w:p w:rsidR="006B264B" w:rsidRDefault="006B264B" w:rsidP="00364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38-29-3.</w:t>
      </w:r>
    </w:p>
    <w:p w:rsidR="006B264B" w:rsidRDefault="006B264B" w:rsidP="00364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B264B" w:rsidSect="006B264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647AE"/>
    <w:rsid w:val="003E2483"/>
    <w:rsid w:val="004E2C32"/>
    <w:rsid w:val="005660EA"/>
    <w:rsid w:val="00584838"/>
    <w:rsid w:val="00595E43"/>
    <w:rsid w:val="006B264B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47AE"/>
    <w:pPr>
      <w:overflowPunct w:val="0"/>
      <w:autoSpaceDE w:val="0"/>
      <w:autoSpaceDN w:val="0"/>
      <w:adjustRightInd w:val="0"/>
      <w:textAlignment w:val="baseline"/>
    </w:pPr>
    <w:rPr>
      <w:rFonts w:ascii="CG Times (W1)" w:hAnsi="CG Times (W1)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48</Words>
  <Characters>274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2004-06-03T19:53:00Z</dcterms:created>
  <dcterms:modified xsi:type="dcterms:W3CDTF">2004-06-03T19:54:00Z</dcterms:modified>
</cp:coreProperties>
</file>