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852A0" w:rsidRDefault="007852A0" w:rsidP="007230F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b/>
        </w:rPr>
      </w:pPr>
      <w:r>
        <w:rPr>
          <w:b/>
        </w:rPr>
        <w:t>CHAPTER 20:42:02</w:t>
      </w:r>
    </w:p>
    <w:p w:rsidR="007852A0" w:rsidRDefault="007852A0" w:rsidP="007230F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</w:pPr>
    </w:p>
    <w:p w:rsidR="007852A0" w:rsidRDefault="007852A0" w:rsidP="007230F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b/>
        </w:rPr>
      </w:pPr>
      <w:r>
        <w:rPr>
          <w:b/>
        </w:rPr>
        <w:t>ORGANIZATION OF COMMISSION</w:t>
      </w:r>
    </w:p>
    <w:p w:rsidR="007852A0" w:rsidRDefault="007852A0" w:rsidP="007230F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</w:pPr>
    </w:p>
    <w:p w:rsidR="007852A0" w:rsidRDefault="007852A0" w:rsidP="007230F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</w:pPr>
    </w:p>
    <w:p w:rsidR="007852A0" w:rsidRDefault="007852A0" w:rsidP="007230F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Section</w:t>
      </w:r>
    </w:p>
    <w:p w:rsidR="007852A0" w:rsidRDefault="007852A0" w:rsidP="007230F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20:42:02:01 and 20:42:02:02</w:t>
      </w:r>
      <w:r>
        <w:tab/>
        <w:t>Repealed.</w:t>
      </w:r>
    </w:p>
    <w:p w:rsidR="007852A0" w:rsidRDefault="007852A0" w:rsidP="007230F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20:42:02:03</w:t>
      </w:r>
      <w:r>
        <w:tab/>
      </w:r>
      <w:r>
        <w:tab/>
      </w:r>
      <w:r>
        <w:tab/>
      </w:r>
      <w:r>
        <w:tab/>
      </w:r>
      <w:r>
        <w:tab/>
      </w:r>
      <w:r>
        <w:tab/>
        <w:t>President's duties.</w:t>
      </w:r>
    </w:p>
    <w:p w:rsidR="007852A0" w:rsidRDefault="007852A0" w:rsidP="007230F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20:42:02:04</w:t>
      </w:r>
      <w:r>
        <w:tab/>
      </w:r>
      <w:r>
        <w:tab/>
      </w:r>
      <w:r>
        <w:tab/>
      </w:r>
      <w:r>
        <w:tab/>
      </w:r>
      <w:r>
        <w:tab/>
      </w:r>
      <w:r>
        <w:tab/>
        <w:t>Vice president's duties.</w:t>
      </w:r>
    </w:p>
    <w:p w:rsidR="007852A0" w:rsidRDefault="007852A0" w:rsidP="007230F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20:42:02:05</w:t>
      </w:r>
      <w:r>
        <w:tab/>
      </w:r>
      <w:r>
        <w:tab/>
      </w:r>
      <w:r>
        <w:tab/>
      </w:r>
      <w:r>
        <w:tab/>
      </w:r>
      <w:r>
        <w:tab/>
      </w:r>
      <w:r>
        <w:tab/>
        <w:t>Secretary-treasurer duties.</w:t>
      </w:r>
    </w:p>
    <w:p w:rsidR="007852A0" w:rsidRDefault="007852A0" w:rsidP="007230F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20:42:02:06 and 20:42:02:07</w:t>
      </w:r>
      <w:r>
        <w:tab/>
        <w:t>Repealed.</w:t>
      </w:r>
    </w:p>
    <w:p w:rsidR="007852A0" w:rsidRDefault="007852A0" w:rsidP="007230F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20:42:02:08</w:t>
      </w:r>
      <w:r>
        <w:tab/>
      </w:r>
      <w:r>
        <w:tab/>
      </w:r>
      <w:r>
        <w:tab/>
      </w:r>
      <w:r>
        <w:tab/>
      </w:r>
      <w:r>
        <w:tab/>
      </w:r>
      <w:r>
        <w:tab/>
        <w:t>Employment of executive director -- Duties.</w:t>
      </w:r>
    </w:p>
    <w:p w:rsidR="007852A0" w:rsidRDefault="007852A0" w:rsidP="007230F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20:42:02:09 and 20:42:02:10</w:t>
      </w:r>
      <w:r>
        <w:tab/>
        <w:t>Repealed.</w:t>
      </w:r>
    </w:p>
    <w:p w:rsidR="007852A0" w:rsidRDefault="007852A0" w:rsidP="007230F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20:42:02:11</w:t>
      </w:r>
      <w:r>
        <w:tab/>
      </w:r>
      <w:r>
        <w:tab/>
      </w:r>
      <w:r>
        <w:tab/>
      </w:r>
      <w:r>
        <w:tab/>
      </w:r>
      <w:r>
        <w:tab/>
      </w:r>
      <w:r>
        <w:tab/>
        <w:t>Meetings -- How set and place.</w:t>
      </w:r>
    </w:p>
    <w:p w:rsidR="007852A0" w:rsidRDefault="007852A0" w:rsidP="007230F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20:42:02:12 to 20:42:02:15</w:t>
      </w:r>
      <w:r>
        <w:tab/>
      </w:r>
      <w:r>
        <w:tab/>
        <w:t>Repealed.</w:t>
      </w:r>
    </w:p>
    <w:p w:rsidR="007852A0" w:rsidRDefault="007852A0" w:rsidP="007230F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20:42:02:16</w:t>
      </w:r>
      <w:r>
        <w:tab/>
      </w:r>
      <w:r>
        <w:tab/>
      </w:r>
      <w:r>
        <w:tab/>
      </w:r>
      <w:r>
        <w:tab/>
      </w:r>
      <w:r>
        <w:tab/>
      </w:r>
      <w:r>
        <w:tab/>
        <w:t>Records of the commission open to public.</w:t>
      </w:r>
    </w:p>
    <w:p w:rsidR="007852A0" w:rsidRDefault="007852A0" w:rsidP="007230F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20:42:02:17</w:t>
      </w:r>
      <w:r>
        <w:tab/>
      </w:r>
      <w:r>
        <w:tab/>
      </w:r>
      <w:r>
        <w:tab/>
      </w:r>
      <w:r>
        <w:tab/>
      </w:r>
      <w:r>
        <w:tab/>
      </w:r>
      <w:r>
        <w:tab/>
        <w:t>Superseded.</w:t>
      </w:r>
    </w:p>
    <w:p w:rsidR="007852A0" w:rsidRDefault="007852A0" w:rsidP="007230F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20:42:02:18 to 20:42:02:22</w:t>
      </w:r>
      <w:r>
        <w:tab/>
      </w:r>
      <w:r>
        <w:tab/>
        <w:t>Repealed.</w:t>
      </w:r>
    </w:p>
    <w:p w:rsidR="007852A0" w:rsidRDefault="007852A0" w:rsidP="007230F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7852A0" w:rsidRDefault="007852A0" w:rsidP="007230F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sectPr w:rsidR="007852A0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7230F5"/>
    <w:rsid w:val="00086AE4"/>
    <w:rsid w:val="00477B21"/>
    <w:rsid w:val="007230F5"/>
    <w:rsid w:val="007852A0"/>
    <w:rsid w:val="008B09BA"/>
    <w:rsid w:val="009B13CF"/>
    <w:rsid w:val="00BD2079"/>
    <w:rsid w:val="00E14A82"/>
    <w:rsid w:val="00E6309B"/>
    <w:rsid w:val="00FB6C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84</Words>
  <Characters>484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2013-02-04T18:22:00Z</dcterms:created>
  <dcterms:modified xsi:type="dcterms:W3CDTF">2013-02-04T18:22:00Z</dcterms:modified>
</cp:coreProperties>
</file>