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B56" w:rsidRDefault="00AF3B56" w:rsidP="002009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20:42:02:06.  Secretary-treasurer -- Treasurer's duties.</w:t>
      </w:r>
      <w:r>
        <w:t xml:space="preserve"> Repealed.</w:t>
      </w:r>
    </w:p>
    <w:p w:rsidR="00AF3B56" w:rsidRDefault="00AF3B56" w:rsidP="002009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F3B56" w:rsidRDefault="00AF3B56" w:rsidP="002009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29 SDR 176, effective July 1, 2003; repealed, 39 SDR 129, effective January 28, 2013.</w:t>
      </w:r>
    </w:p>
    <w:p w:rsidR="00AF3B56" w:rsidRDefault="00AF3B56" w:rsidP="002009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F3B5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090B"/>
    <w:rsid w:val="00086AE4"/>
    <w:rsid w:val="0020090B"/>
    <w:rsid w:val="00477B21"/>
    <w:rsid w:val="008B09BA"/>
    <w:rsid w:val="009B13CF"/>
    <w:rsid w:val="00AF3B56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40</Words>
  <Characters>231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2013-02-04T16:09:00Z</dcterms:created>
  <dcterms:modified xsi:type="dcterms:W3CDTF">2013-02-04T16:10:00Z</dcterms:modified>
</cp:coreProperties>
</file>