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0C07" w:rsidRDefault="00BC0C07" w:rsidP="008C7FC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20:42:03:02.  Filing of applications for licensure.</w:t>
      </w:r>
      <w:r>
        <w:t xml:space="preserve"> Repealed.</w:t>
      </w:r>
    </w:p>
    <w:p w:rsidR="00BC0C07" w:rsidRDefault="00BC0C07" w:rsidP="008C7FC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BC0C07" w:rsidRDefault="00BC0C07" w:rsidP="008C7FC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SL 1975, ch 16, § 1; 6 SDR 10, effective August 12, 1979; 12 SDR 151, 12 SDR 155, effective July 1, 1986; repealed, 39 SDR 129, effective January 28, 2013.</w:t>
      </w:r>
    </w:p>
    <w:p w:rsidR="00BC0C07" w:rsidRDefault="00BC0C07" w:rsidP="008C7FC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BC0C07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C7FC8"/>
    <w:rsid w:val="00086AE4"/>
    <w:rsid w:val="00477B21"/>
    <w:rsid w:val="008B09BA"/>
    <w:rsid w:val="008C7FC8"/>
    <w:rsid w:val="009B13CF"/>
    <w:rsid w:val="00BC0C07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34</Words>
  <Characters>196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2013-02-04T16:29:00Z</dcterms:created>
  <dcterms:modified xsi:type="dcterms:W3CDTF">2013-02-04T16:29:00Z</dcterms:modified>
</cp:coreProperties>
</file>