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E522F" w:rsidRDefault="00DE522F" w:rsidP="001B064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20:42:03:06.02.  T</w:t>
      </w:r>
      <w:r w:rsidRPr="00904BF9">
        <w:rPr>
          <w:b/>
        </w:rPr>
        <w:t>ransferred to § 20:42:03:13.</w:t>
      </w:r>
    </w:p>
    <w:p w:rsidR="00DE522F" w:rsidRDefault="00DE522F" w:rsidP="001B064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sectPr w:rsidR="00DE522F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1B0642"/>
    <w:rsid w:val="00086AE4"/>
    <w:rsid w:val="001B0642"/>
    <w:rsid w:val="00477B21"/>
    <w:rsid w:val="008B09BA"/>
    <w:rsid w:val="00904BF9"/>
    <w:rsid w:val="009B13CF"/>
    <w:rsid w:val="00BD2079"/>
    <w:rsid w:val="00CB0C61"/>
    <w:rsid w:val="00DE522F"/>
    <w:rsid w:val="00E14A82"/>
    <w:rsid w:val="00E6309B"/>
    <w:rsid w:val="00FB6C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7</Words>
  <Characters>42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2</cp:revision>
  <dcterms:created xsi:type="dcterms:W3CDTF">2013-02-04T16:34:00Z</dcterms:created>
  <dcterms:modified xsi:type="dcterms:W3CDTF">2013-02-04T18:31:00Z</dcterms:modified>
</cp:coreProperties>
</file>