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F42" w:rsidRDefault="005D3F42" w:rsidP="00A248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20:42:03</w:t>
        </w:r>
      </w:smartTag>
      <w:r>
        <w:rPr>
          <w:rFonts w:ascii="Times New Roman" w:hAnsi="Times New Roman"/>
          <w:b/>
        </w:rPr>
        <w:t>:11.  Waiver of beauty school bond.</w:t>
      </w:r>
      <w:r>
        <w:rPr>
          <w:rFonts w:ascii="Times New Roman" w:hAnsi="Times New Roman"/>
        </w:rPr>
        <w:t xml:space="preserve"> Repealed.</w:t>
      </w:r>
    </w:p>
    <w:p w:rsidR="005D3F42" w:rsidRDefault="005D3F42" w:rsidP="00A248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5D3F42" w:rsidRDefault="005D3F42" w:rsidP="00A248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repealed,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>.</w:t>
      </w:r>
    </w:p>
    <w:p w:rsidR="005D3F42" w:rsidRDefault="005D3F42" w:rsidP="00A248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5D3F42" w:rsidSect="005D3F4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5D3F42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248D0"/>
    <w:rsid w:val="00A50166"/>
    <w:rsid w:val="00A544F7"/>
    <w:rsid w:val="00A663CC"/>
    <w:rsid w:val="00A87BF6"/>
    <w:rsid w:val="00AA356A"/>
    <w:rsid w:val="00AA6B30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6B30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2004-07-01T17:09:00Z</dcterms:created>
  <dcterms:modified xsi:type="dcterms:W3CDTF">2004-08-12T14:43:00Z</dcterms:modified>
</cp:coreProperties>
</file>