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A0C" w:rsidRDefault="00783A0C" w:rsidP="00967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20:42:04:03.  Minimum requirements for premises and facilities.</w:t>
      </w:r>
      <w:r>
        <w:t xml:space="preserve"> Repealed.</w:t>
      </w:r>
    </w:p>
    <w:p w:rsidR="00783A0C" w:rsidRDefault="00783A0C" w:rsidP="00967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83A0C" w:rsidRDefault="00783A0C" w:rsidP="00967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23 SDR 25, effective August 26, 1996; 24 SDR 2, effective July 23, 1997; 29 SDR 176, effective July 1, 2003; repealed, 39 SDR 129, effective January 28, 2013.</w:t>
      </w:r>
    </w:p>
    <w:p w:rsidR="00783A0C" w:rsidRDefault="00783A0C" w:rsidP="00967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83A0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675B5"/>
    <w:rsid w:val="00086AE4"/>
    <w:rsid w:val="00477B21"/>
    <w:rsid w:val="00783A0C"/>
    <w:rsid w:val="008B09BA"/>
    <w:rsid w:val="009675B5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2013-02-04T17:00:00Z</dcterms:created>
  <dcterms:modified xsi:type="dcterms:W3CDTF">2013-02-04T17:00:00Z</dcterms:modified>
</cp:coreProperties>
</file>