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283D" w:rsidRDefault="0077283D" w:rsidP="000926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20:42:04</w:t>
        </w:r>
      </w:smartTag>
      <w:r>
        <w:rPr>
          <w:rFonts w:ascii="Times New Roman" w:hAnsi="Times New Roman"/>
          <w:b/>
        </w:rPr>
        <w:t>:18.  Transferred to § </w:t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20:42:06:30</w:t>
        </w:r>
      </w:smartTag>
      <w:r>
        <w:rPr>
          <w:rFonts w:ascii="Times New Roman" w:hAnsi="Times New Roman"/>
          <w:b/>
        </w:rPr>
        <w:t>.</w:t>
      </w:r>
    </w:p>
    <w:p w:rsidR="0077283D" w:rsidRDefault="0077283D" w:rsidP="000926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</w:rPr>
      </w:pPr>
    </w:p>
    <w:sectPr w:rsidR="0077283D" w:rsidSect="0077283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9268E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43D44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7283D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3D44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2</cp:revision>
  <dcterms:created xsi:type="dcterms:W3CDTF">2004-07-01T17:19:00Z</dcterms:created>
  <dcterms:modified xsi:type="dcterms:W3CDTF">2004-08-12T15:02:00Z</dcterms:modified>
</cp:coreProperties>
</file>