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3A4" w:rsidRDefault="008343A4" w:rsidP="00FF7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</w:t>
        </w:r>
      </w:smartTag>
      <w:r>
        <w:rPr>
          <w:rFonts w:ascii="Times New Roman" w:hAnsi="Times New Roman"/>
          <w:b/>
        </w:rPr>
        <w:t>:04.  Library.</w:t>
      </w:r>
      <w:r>
        <w:rPr>
          <w:rFonts w:ascii="Times New Roman" w:hAnsi="Times New Roman"/>
        </w:rPr>
        <w:t xml:space="preserve"> Repealed.</w:t>
      </w:r>
    </w:p>
    <w:p w:rsidR="008343A4" w:rsidRDefault="008343A4" w:rsidP="00FF7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8343A4" w:rsidRDefault="008343A4" w:rsidP="00FF7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repealed,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>.</w:t>
      </w:r>
    </w:p>
    <w:p w:rsidR="008343A4" w:rsidRDefault="008343A4" w:rsidP="00FF7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8343A4" w:rsidSect="008343A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343A4"/>
    <w:rsid w:val="00855D0C"/>
    <w:rsid w:val="00866F5E"/>
    <w:rsid w:val="008A2F70"/>
    <w:rsid w:val="008D3A69"/>
    <w:rsid w:val="008F0EA8"/>
    <w:rsid w:val="00900728"/>
    <w:rsid w:val="00914265"/>
    <w:rsid w:val="00944F73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F7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F73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2004-07-01T17:29:00Z</dcterms:created>
  <dcterms:modified xsi:type="dcterms:W3CDTF">2004-08-12T15:24:00Z</dcterms:modified>
</cp:coreProperties>
</file>