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369A5" w:rsidRDefault="004369A5" w:rsidP="002B0CB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20:42:06:08.  Identification of instructors.</w:t>
      </w:r>
      <w:r>
        <w:t xml:space="preserve"> All instructors providing instruction of students in a school must be readily identifiable at all times while instructing.</w:t>
      </w:r>
    </w:p>
    <w:p w:rsidR="004369A5" w:rsidRDefault="004369A5" w:rsidP="002B0CB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4369A5" w:rsidRDefault="004369A5" w:rsidP="002B0CB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Source:</w:t>
      </w:r>
      <w:r>
        <w:t xml:space="preserve"> SL 1975, ch 16, § 1; 6 SDR 10, effective August 12, 1979; 12 SDR 151, 12 SDR 155, effective July 1, 1986; 14 SDR 64, effective November 2, 1987; 24 SDR 2, effective July 23, 1997; 29 SDR 176, effective July 1, 2003; 39 SDR 129, effective January 28, 2013.</w:t>
      </w:r>
    </w:p>
    <w:p w:rsidR="004369A5" w:rsidRDefault="004369A5" w:rsidP="002B0CB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General Authority:</w:t>
      </w:r>
      <w:r>
        <w:t xml:space="preserve"> SDCL 36-15-13(4)(10).</w:t>
      </w:r>
    </w:p>
    <w:p w:rsidR="004369A5" w:rsidRDefault="004369A5" w:rsidP="002B0CB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Law Implemented:</w:t>
      </w:r>
      <w:r>
        <w:t xml:space="preserve"> SDCL 36-15-46.</w:t>
      </w:r>
    </w:p>
    <w:p w:rsidR="004369A5" w:rsidRDefault="004369A5" w:rsidP="002B0CB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4369A5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B0CB9"/>
    <w:rsid w:val="00086AE4"/>
    <w:rsid w:val="002B0CB9"/>
    <w:rsid w:val="004369A5"/>
    <w:rsid w:val="00477B21"/>
    <w:rsid w:val="008B09BA"/>
    <w:rsid w:val="009B13CF"/>
    <w:rsid w:val="00BD2079"/>
    <w:rsid w:val="00E14A82"/>
    <w:rsid w:val="00E6309B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76</Words>
  <Characters>435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2013-02-04T17:17:00Z</dcterms:created>
  <dcterms:modified xsi:type="dcterms:W3CDTF">2013-02-04T17:17:00Z</dcterms:modified>
</cp:coreProperties>
</file>