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EEF" w:rsidRDefault="000F0EEF" w:rsidP="00FD3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 w:rsidRPr="00D04245">
          <w:rPr>
            <w:rFonts w:ascii="Times New Roman" w:hAnsi="Times New Roman"/>
            <w:b/>
          </w:rPr>
          <w:t>20:42:06</w:t>
        </w:r>
      </w:smartTag>
      <w:r w:rsidRPr="00D04245">
        <w:rPr>
          <w:rFonts w:ascii="Times New Roman" w:hAnsi="Times New Roman"/>
          <w:b/>
        </w:rPr>
        <w:t>:08.01.  Demonstrators in a classroom.</w:t>
      </w:r>
      <w:r>
        <w:rPr>
          <w:rFonts w:ascii="Times New Roman" w:hAnsi="Times New Roman"/>
        </w:rPr>
        <w:t xml:space="preserve"> Schools may use a person qualified and trained in a particular profession for special instruction of students in the field of that person's specialty. A demonstrator shall be readily identifiable as a demonstrator at all times of the demonstration. A licensed instructor from the school shall be present during any demonstration.</w:t>
      </w:r>
    </w:p>
    <w:p w:rsidR="000F0EEF" w:rsidRDefault="000F0EEF" w:rsidP="00FD3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0F0EEF" w:rsidRDefault="000F0EEF" w:rsidP="00FD3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450F6F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29 SDR 176, effective </w:t>
      </w:r>
      <w:smartTag w:uri="urn:schemas-microsoft-com:office:smarttags" w:element="date">
        <w:smartTagPr>
          <w:attr w:name="Month" w:val="7"/>
          <w:attr w:name="Day" w:val="1"/>
          <w:attr w:name="Year" w:val="2003"/>
        </w:smartTagPr>
        <w:r>
          <w:rPr>
            <w:rFonts w:ascii="Times New Roman" w:hAnsi="Times New Roman"/>
          </w:rPr>
          <w:t>July 1, 2003</w:t>
        </w:r>
      </w:smartTag>
      <w:r>
        <w:rPr>
          <w:rFonts w:ascii="Times New Roman" w:hAnsi="Times New Roman"/>
        </w:rPr>
        <w:t>.</w:t>
      </w:r>
    </w:p>
    <w:p w:rsidR="000F0EEF" w:rsidRDefault="000F0EEF" w:rsidP="00FD3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450F6F"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36-15-13(4)(10).</w:t>
      </w:r>
    </w:p>
    <w:p w:rsidR="000F0EEF" w:rsidRDefault="000F0EEF" w:rsidP="00FD3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450F6F"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36-15-46.</w:t>
      </w:r>
    </w:p>
    <w:p w:rsidR="000F0EEF" w:rsidRDefault="000F0EEF" w:rsidP="00FD3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0F0EEF" w:rsidSect="000F0EE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F0EEF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50F6F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75028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04245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D3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5028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2004-07-01T17:30:00Z</dcterms:created>
  <dcterms:modified xsi:type="dcterms:W3CDTF">2004-08-12T15:26:00Z</dcterms:modified>
</cp:coreProperties>
</file>