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656" w:rsidRDefault="006D0656" w:rsidP="009610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20:42:06:13.  Student's workbooks.</w:t>
      </w:r>
      <w:r>
        <w:t xml:space="preserve"> Repealed.</w:t>
      </w:r>
    </w:p>
    <w:p w:rsidR="006D0656" w:rsidRDefault="006D0656" w:rsidP="009610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0656" w:rsidRDefault="006D0656" w:rsidP="009610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24 SDR 2, effective July 23, 1997; 29 SDR 176, effective July 1, 2003; repealed, 39 SDR 129, effective January 28, 2013.</w:t>
      </w:r>
    </w:p>
    <w:p w:rsidR="006D0656" w:rsidRDefault="006D0656" w:rsidP="009610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D065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10EA"/>
    <w:rsid w:val="00086AE4"/>
    <w:rsid w:val="00477B21"/>
    <w:rsid w:val="006D0656"/>
    <w:rsid w:val="008B09BA"/>
    <w:rsid w:val="009610E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2013-02-04T17:29:00Z</dcterms:created>
  <dcterms:modified xsi:type="dcterms:W3CDTF">2013-02-04T17:29:00Z</dcterms:modified>
</cp:coreProperties>
</file>