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504A" w:rsidRDefault="0084504A" w:rsidP="00C809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20:42:06:20.  School equipment requirements.</w:t>
      </w:r>
      <w:r>
        <w:t xml:space="preserve"> All licensed schools must comply with the equipment requirements of § 20:42:04:04.</w:t>
      </w:r>
    </w:p>
    <w:p w:rsidR="0084504A" w:rsidRDefault="0084504A" w:rsidP="00C809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4504A" w:rsidRDefault="0084504A" w:rsidP="00C809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SL 1975, ch 16, § 1; 6 SDR 10, effective August 12, 1979; 9 SDR 96, effective January 30, 1983; 12 SDR 151, 12 SDR 155, effective July 1, 1986; 14 SDR 64, effective November 2, 1987; 24 SDR 2, effective July 23, 1997; 26 SDR 18, effective August 15, 1999; 28 SDR 24, effective August 28, 2001; transferred from § 20:42:04:12, 29 SDR 176, effective July 1, 2003; 33 SDR 226, effective July 1, 2007; 39 SDR 129, effective January 28, 2013.</w:t>
      </w:r>
    </w:p>
    <w:p w:rsidR="0084504A" w:rsidRDefault="0084504A" w:rsidP="00C809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36-15-13(4)(5).</w:t>
      </w:r>
    </w:p>
    <w:p w:rsidR="0084504A" w:rsidRDefault="0084504A" w:rsidP="00C809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36-15-13(4).</w:t>
      </w:r>
    </w:p>
    <w:p w:rsidR="0084504A" w:rsidRDefault="0084504A" w:rsidP="00C809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84504A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8098D"/>
    <w:rsid w:val="00086AE4"/>
    <w:rsid w:val="00477B21"/>
    <w:rsid w:val="0084504A"/>
    <w:rsid w:val="008B09BA"/>
    <w:rsid w:val="009B13CF"/>
    <w:rsid w:val="00BD2079"/>
    <w:rsid w:val="00C8098D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97</Words>
  <Characters>558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2013-02-04T17:32:00Z</dcterms:created>
  <dcterms:modified xsi:type="dcterms:W3CDTF">2013-02-04T17:32:00Z</dcterms:modified>
</cp:coreProperties>
</file>