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1D9" w:rsidRDefault="00C521D9" w:rsidP="005441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20:42:06:27.  Storage for harmful supplies.</w:t>
      </w:r>
      <w:r>
        <w:t xml:space="preserve"> All licensed schools must comply with the requirements of § 20:42:04:08.</w:t>
      </w:r>
    </w:p>
    <w:p w:rsidR="00C521D9" w:rsidRDefault="00C521D9" w:rsidP="005441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521D9" w:rsidRDefault="00C521D9" w:rsidP="005441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24 SDR 2, effective July 23, 1997; transferred from § 20:42:04:16, 29 SDR 176, effective July 1, 2003; 39 SDR 129, effective January 28, 2013.</w:t>
      </w:r>
    </w:p>
    <w:p w:rsidR="00C521D9" w:rsidRDefault="00C521D9" w:rsidP="005441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C521D9" w:rsidRDefault="00C521D9" w:rsidP="005441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36-15-13(4)(5).</w:t>
      </w:r>
    </w:p>
    <w:p w:rsidR="00C521D9" w:rsidRDefault="00C521D9" w:rsidP="005441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521D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412F"/>
    <w:rsid w:val="00086AE4"/>
    <w:rsid w:val="00477B21"/>
    <w:rsid w:val="0054412F"/>
    <w:rsid w:val="008B09BA"/>
    <w:rsid w:val="009B13CF"/>
    <w:rsid w:val="00BD2079"/>
    <w:rsid w:val="00C521D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2013-02-04T17:43:00Z</dcterms:created>
  <dcterms:modified xsi:type="dcterms:W3CDTF">2013-02-04T17:43:00Z</dcterms:modified>
</cp:coreProperties>
</file>