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9E3" w:rsidRDefault="00C969E3" w:rsidP="00CA4A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/>
            <w:b/>
            <w:sz w:val="24"/>
          </w:rPr>
          <w:t>07:01</w:t>
        </w:r>
      </w:smartTag>
    </w:p>
    <w:p w:rsidR="00C969E3" w:rsidRDefault="00C969E3" w:rsidP="00CA4A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969E3" w:rsidRDefault="00C969E3" w:rsidP="00CA4A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C969E3" w:rsidRDefault="00C969E3" w:rsidP="00CA4A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969E3" w:rsidRDefault="00C969E3" w:rsidP="00CA4A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969E3" w:rsidRDefault="00C969E3" w:rsidP="00CA4A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969E3" w:rsidRDefault="00C969E3" w:rsidP="00CA4A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C969E3" w:rsidRDefault="00C969E3" w:rsidP="00CA4A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69E3" w:rsidRDefault="00C969E3" w:rsidP="00CA4A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969E3" w:rsidSect="00C969E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9E3"/>
    <w:rsid w:val="00C96FAC"/>
    <w:rsid w:val="00CA4A9D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A9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</Words>
  <Characters>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24:07:01</dc:title>
  <dc:subject/>
  <dc:creator>lrpr13252</dc:creator>
  <cp:keywords/>
  <dc:description/>
  <cp:lastModifiedBy>lrpr13252</cp:lastModifiedBy>
  <cp:revision>1</cp:revision>
  <dcterms:created xsi:type="dcterms:W3CDTF">2004-07-14T14:42:00Z</dcterms:created>
  <dcterms:modified xsi:type="dcterms:W3CDTF">2004-07-14T14:43:00Z</dcterms:modified>
</cp:coreProperties>
</file>