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Minute" w:val="3"/>
          <w:attr w:name="Hour" w:val="19"/>
        </w:smartTagPr>
        <w:r>
          <w:rPr>
            <w:rFonts w:ascii="Times New Roman" w:hAnsi="Times New Roman"/>
            <w:b/>
            <w:sz w:val="24"/>
          </w:rPr>
          <w:t>07:03</w:t>
        </w:r>
      </w:smartTag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LONG-TERM SUSPENSION PROCEDURE</w:t>
      </w:r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Written report required.</w:t>
      </w:r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24:07:03:02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Right to request hearing -- Notice of hearing.</w:t>
      </w:r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24:07:03:03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Right of waiver.</w:t>
      </w:r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24:07:03:04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 procedure.</w:t>
      </w:r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24:07:03:05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24:07:03:06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Right of appeal.</w:t>
      </w:r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24:07:03:07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Attendance policies.</w:t>
      </w:r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24:07:03:08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Referral to placement committee of pupils in need of special education.</w:t>
      </w:r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2079F" w:rsidRDefault="0012079F" w:rsidP="003968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2079F" w:rsidSect="0012079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079F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96840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684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58</Words>
  <Characters>335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24:07:03</dc:title>
  <dc:subject/>
  <dc:creator>lrpr13252</dc:creator>
  <cp:keywords/>
  <dc:description/>
  <cp:lastModifiedBy>lrpr13252</cp:lastModifiedBy>
  <cp:revision>1</cp:revision>
  <dcterms:created xsi:type="dcterms:W3CDTF">2004-07-14T14:45:00Z</dcterms:created>
  <dcterms:modified xsi:type="dcterms:W3CDTF">2004-07-14T14:46:00Z</dcterms:modified>
</cp:coreProperties>
</file>