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C4D" w:rsidRDefault="00954C4D" w:rsidP="000D4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24:07:03:07.  Attendance policies.</w:t>
      </w:r>
      <w:r>
        <w:rPr>
          <w:rFonts w:ascii="Times New Roman" w:hAnsi="Times New Roman"/>
          <w:sz w:val="24"/>
        </w:rPr>
        <w:t xml:space="preserve"> The attendance policy of a school district may not exclude a pupil from a class or from school for more than ten days without providing due process procedures pursuant to this chapter.</w:t>
      </w:r>
    </w:p>
    <w:p w:rsidR="00954C4D" w:rsidRDefault="00954C4D" w:rsidP="000D4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4C4D" w:rsidRDefault="00954C4D" w:rsidP="000D4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15, effective </w:t>
      </w:r>
      <w:smartTag w:uri="urn:schemas-microsoft-com:office:smarttags" w:element="date">
        <w:smartTagPr>
          <w:attr w:name="Month" w:val="8"/>
          <w:attr w:name="Day" w:val="19"/>
          <w:attr w:name="Year" w:val="1981"/>
        </w:smartTagPr>
        <w:r>
          <w:rPr>
            <w:rFonts w:ascii="Times New Roman" w:hAnsi="Times New Roman"/>
            <w:sz w:val="24"/>
          </w:rPr>
          <w:t>August 19, 1981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Month" w:val="7"/>
          <w:attr w:name="Day" w:val="1"/>
          <w:attr w:name="Year" w:val="1985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20 SDR 223, effective </w:t>
      </w:r>
      <w:smartTag w:uri="urn:schemas-microsoft-com:office:smarttags" w:element="date">
        <w:smartTagPr>
          <w:attr w:name="Month" w:val="7"/>
          <w:attr w:name="Day" w:val="7"/>
          <w:attr w:name="Year" w:val="1994"/>
        </w:smartTagPr>
        <w:r>
          <w:rPr>
            <w:rFonts w:ascii="Times New Roman" w:hAnsi="Times New Roman"/>
            <w:sz w:val="24"/>
          </w:rPr>
          <w:t>July 7, 1994</w:t>
        </w:r>
      </w:smartTag>
      <w:r>
        <w:rPr>
          <w:rFonts w:ascii="Times New Roman" w:hAnsi="Times New Roman"/>
          <w:sz w:val="24"/>
        </w:rPr>
        <w:t>.</w:t>
      </w:r>
    </w:p>
    <w:p w:rsidR="00954C4D" w:rsidRDefault="00954C4D" w:rsidP="000D4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13-32-4.</w:t>
      </w:r>
    </w:p>
    <w:p w:rsidR="00954C4D" w:rsidRDefault="00954C4D" w:rsidP="000D4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13-32-4, 13-32-4.1, 13-32-4.2.</w:t>
      </w:r>
    </w:p>
    <w:p w:rsidR="00954C4D" w:rsidRDefault="00954C4D" w:rsidP="000D4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54C4D" w:rsidSect="00954C4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45D6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5B50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54C4D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5D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2</cp:revision>
  <dcterms:created xsi:type="dcterms:W3CDTF">2004-07-14T14:59:00Z</dcterms:created>
  <dcterms:modified xsi:type="dcterms:W3CDTF">2004-10-28T15:44:00Z</dcterms:modified>
</cp:coreProperties>
</file>