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Hour" w:val="19"/>
          <w:attr w:name="Minute" w:val="4"/>
        </w:smartTagPr>
        <w:r>
          <w:rPr>
            <w:rFonts w:ascii="Times New Roman" w:hAnsi="Times New Roman"/>
            <w:b/>
            <w:sz w:val="24"/>
          </w:rPr>
          <w:t>07:04</w:t>
        </w:r>
      </w:smartTag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EXPULSION PROCEDURE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report required.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hearing.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of waiver.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procedure.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24:07:04:05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of appeal.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24:07:04:06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Attendance policies.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24:07:04:07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Referral to placement committee of students in need of special education or special education and related services.</w:t>
      </w: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F2613" w:rsidRDefault="002F2613" w:rsidP="003B4A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F2613" w:rsidSect="002F26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04712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2F2613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B4A31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4A3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24:07:04</dc:title>
  <dc:subject/>
  <dc:creator>lrpr13252</dc:creator>
  <cp:keywords/>
  <dc:description/>
  <cp:lastModifiedBy>lrpr13252</cp:lastModifiedBy>
  <cp:revision>2</cp:revision>
  <dcterms:created xsi:type="dcterms:W3CDTF">2004-07-14T15:00:00Z</dcterms:created>
  <dcterms:modified xsi:type="dcterms:W3CDTF">2004-10-28T15:40:00Z</dcterms:modified>
</cp:coreProperties>
</file>